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E99" w:rsidRPr="00E94010" w:rsidRDefault="00E02B80" w:rsidP="00394083">
      <w:pPr>
        <w:jc w:val="center"/>
        <w:rPr>
          <w:rFonts w:ascii="Tahoma" w:hAnsi="Tahoma"/>
          <w:lang w:val="en-US"/>
        </w:rPr>
      </w:pPr>
      <w:r w:rsidRPr="00E02B8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69pt;margin-top:-38.5pt;width:117pt;height:3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" strokecolor="white">
            <v:textbox>
              <w:txbxContent>
                <w:p w:rsidR="00D8719E" w:rsidRPr="007829B6" w:rsidRDefault="00D8719E" w:rsidP="007829B6"/>
              </w:txbxContent>
            </v:textbox>
          </v:shape>
        </w:pict>
      </w:r>
    </w:p>
    <w:p w:rsidR="00447E99" w:rsidRPr="00E94010" w:rsidRDefault="00E02B80" w:rsidP="00B04440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1.6pt;margin-top:-10.6pt;width:94.1pt;height:130.1pt;z-index:-251657216">
            <v:imagedata r:id="rId6" o:title=""/>
            <w10:anchorlock/>
          </v:shape>
          <o:OLEObject Type="Embed" ProgID="Word.Picture.8" ShapeID="_x0000_s1028" DrawAspect="Content" ObjectID="_1788877519" r:id="rId7"/>
        </w:pict>
      </w:r>
    </w:p>
    <w:p w:rsidR="00054AD9" w:rsidRDefault="00054AD9" w:rsidP="00E032CC">
      <w:pPr>
        <w:rPr>
          <w:b/>
          <w:sz w:val="26"/>
          <w:szCs w:val="26"/>
        </w:rPr>
      </w:pPr>
    </w:p>
    <w:p w:rsidR="00E032CC" w:rsidRDefault="00E032CC" w:rsidP="00B04440">
      <w:pPr>
        <w:jc w:val="center"/>
        <w:rPr>
          <w:b/>
          <w:sz w:val="26"/>
          <w:szCs w:val="26"/>
        </w:rPr>
      </w:pPr>
    </w:p>
    <w:p w:rsidR="00E032CC" w:rsidRPr="00E032CC" w:rsidRDefault="00E032CC" w:rsidP="00B04440">
      <w:pPr>
        <w:jc w:val="center"/>
        <w:rPr>
          <w:b/>
          <w:sz w:val="16"/>
          <w:szCs w:val="16"/>
        </w:rPr>
      </w:pPr>
    </w:p>
    <w:p w:rsidR="00447E99" w:rsidRPr="00E94010" w:rsidRDefault="00E032CC" w:rsidP="00B0444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ГЛАВА</w:t>
      </w:r>
    </w:p>
    <w:p w:rsidR="00447E99" w:rsidRPr="00E94010" w:rsidRDefault="00447E99" w:rsidP="00B04440">
      <w:pPr>
        <w:jc w:val="center"/>
        <w:rPr>
          <w:b/>
          <w:sz w:val="26"/>
          <w:szCs w:val="26"/>
        </w:rPr>
      </w:pPr>
      <w:r w:rsidRPr="00E94010">
        <w:rPr>
          <w:b/>
          <w:sz w:val="26"/>
          <w:szCs w:val="26"/>
        </w:rPr>
        <w:t xml:space="preserve">ГОРОДСКОГО ОКРУГА </w:t>
      </w:r>
      <w:proofErr w:type="gramStart"/>
      <w:r w:rsidRPr="00E94010">
        <w:rPr>
          <w:b/>
          <w:sz w:val="26"/>
          <w:szCs w:val="26"/>
        </w:rPr>
        <w:t>СПАССК-ДАЛЬНИЙ</w:t>
      </w:r>
      <w:proofErr w:type="gramEnd"/>
    </w:p>
    <w:p w:rsidR="00447E99" w:rsidRPr="00E032CC" w:rsidRDefault="00447E99" w:rsidP="0090058B">
      <w:pPr>
        <w:jc w:val="center"/>
        <w:rPr>
          <w:b/>
          <w:spacing w:val="20"/>
          <w:sz w:val="32"/>
          <w:szCs w:val="32"/>
        </w:rPr>
      </w:pPr>
    </w:p>
    <w:p w:rsidR="00447E99" w:rsidRPr="002D07E6" w:rsidRDefault="00447E99">
      <w:pPr>
        <w:pStyle w:val="2"/>
        <w:rPr>
          <w:szCs w:val="24"/>
        </w:rPr>
      </w:pPr>
      <w:r w:rsidRPr="002D07E6">
        <w:rPr>
          <w:szCs w:val="24"/>
        </w:rPr>
        <w:t>ПОСТАНОВЛЕНИЕ</w:t>
      </w:r>
    </w:p>
    <w:p w:rsidR="00447E99" w:rsidRPr="00E94010" w:rsidRDefault="00E032CC" w:rsidP="0086780C">
      <w:pPr>
        <w:rPr>
          <w:sz w:val="16"/>
          <w:szCs w:val="16"/>
        </w:rPr>
      </w:pPr>
      <w:r>
        <w:rPr>
          <w:sz w:val="26"/>
          <w:szCs w:val="26"/>
        </w:rPr>
        <w:t xml:space="preserve">09 сентября </w:t>
      </w:r>
      <w:r w:rsidR="002D07E6" w:rsidRPr="00E032CC">
        <w:rPr>
          <w:sz w:val="26"/>
          <w:szCs w:val="26"/>
        </w:rPr>
        <w:t>202</w:t>
      </w:r>
      <w:r w:rsidR="00054AD9" w:rsidRPr="00E032CC">
        <w:rPr>
          <w:sz w:val="26"/>
          <w:szCs w:val="26"/>
        </w:rPr>
        <w:t>4</w:t>
      </w:r>
      <w:r w:rsidR="002D07E6" w:rsidRPr="00E032CC">
        <w:rPr>
          <w:sz w:val="26"/>
          <w:szCs w:val="26"/>
        </w:rPr>
        <w:t xml:space="preserve"> г</w:t>
      </w:r>
      <w:r w:rsidR="002D07E6">
        <w:rPr>
          <w:szCs w:val="24"/>
        </w:rPr>
        <w:t>.</w:t>
      </w:r>
      <w:r>
        <w:rPr>
          <w:szCs w:val="24"/>
        </w:rPr>
        <w:t xml:space="preserve">                </w:t>
      </w:r>
      <w:r w:rsidR="00447E99" w:rsidRPr="00E94010">
        <w:rPr>
          <w:sz w:val="22"/>
          <w:szCs w:val="22"/>
        </w:rPr>
        <w:t xml:space="preserve">г. </w:t>
      </w:r>
      <w:proofErr w:type="spellStart"/>
      <w:proofErr w:type="gramStart"/>
      <w:r w:rsidR="00447E99" w:rsidRPr="00E94010">
        <w:rPr>
          <w:sz w:val="22"/>
          <w:szCs w:val="22"/>
        </w:rPr>
        <w:t>Спасск-Дальний</w:t>
      </w:r>
      <w:proofErr w:type="spellEnd"/>
      <w:proofErr w:type="gramEnd"/>
      <w:r w:rsidR="00447E99" w:rsidRPr="00E94010">
        <w:rPr>
          <w:sz w:val="22"/>
          <w:szCs w:val="22"/>
        </w:rPr>
        <w:t>, Приморского края</w:t>
      </w:r>
      <w:r w:rsidR="006C7DBA" w:rsidRPr="00E94010">
        <w:t xml:space="preserve">                             </w:t>
      </w:r>
      <w:r>
        <w:t xml:space="preserve">     </w:t>
      </w:r>
      <w:r w:rsidR="006C7DBA" w:rsidRPr="00E032CC">
        <w:rPr>
          <w:sz w:val="26"/>
          <w:szCs w:val="26"/>
        </w:rPr>
        <w:t xml:space="preserve">№ </w:t>
      </w:r>
      <w:r w:rsidRPr="00E032CC">
        <w:rPr>
          <w:sz w:val="26"/>
          <w:szCs w:val="26"/>
        </w:rPr>
        <w:t>28-п</w:t>
      </w:r>
    </w:p>
    <w:p w:rsidR="00447E99" w:rsidRPr="00E94010" w:rsidRDefault="00447E99" w:rsidP="00E032CC">
      <w:pPr>
        <w:tabs>
          <w:tab w:val="left" w:pos="8647"/>
        </w:tabs>
        <w:spacing w:line="360" w:lineRule="auto"/>
        <w:jc w:val="center"/>
        <w:rPr>
          <w:sz w:val="26"/>
          <w:szCs w:val="26"/>
        </w:rPr>
      </w:pPr>
    </w:p>
    <w:p w:rsidR="00E032CC" w:rsidRPr="00E032CC" w:rsidRDefault="009440DB" w:rsidP="00E032CC">
      <w:pPr>
        <w:ind w:firstLine="720"/>
        <w:jc w:val="center"/>
        <w:rPr>
          <w:b/>
          <w:color w:val="000000"/>
          <w:sz w:val="26"/>
          <w:szCs w:val="26"/>
        </w:rPr>
      </w:pPr>
      <w:r w:rsidRPr="00E032CC">
        <w:rPr>
          <w:b/>
          <w:sz w:val="26"/>
          <w:szCs w:val="26"/>
        </w:rPr>
        <w:t xml:space="preserve">Об </w:t>
      </w:r>
      <w:r w:rsidRPr="00E032CC">
        <w:rPr>
          <w:b/>
          <w:color w:val="000000"/>
          <w:sz w:val="26"/>
          <w:szCs w:val="26"/>
        </w:rPr>
        <w:t xml:space="preserve">утверждении </w:t>
      </w:r>
      <w:r w:rsidR="00E032CC" w:rsidRPr="00E032CC">
        <w:rPr>
          <w:b/>
          <w:color w:val="000000"/>
          <w:sz w:val="26"/>
          <w:szCs w:val="26"/>
        </w:rPr>
        <w:t>П</w:t>
      </w:r>
      <w:r w:rsidRPr="00E032CC">
        <w:rPr>
          <w:b/>
          <w:color w:val="000000"/>
          <w:sz w:val="26"/>
          <w:szCs w:val="26"/>
        </w:rPr>
        <w:t>еречня должностных лиц</w:t>
      </w:r>
      <w:r w:rsidR="00E032CC">
        <w:rPr>
          <w:b/>
          <w:color w:val="000000"/>
          <w:sz w:val="26"/>
          <w:szCs w:val="26"/>
        </w:rPr>
        <w:t>,</w:t>
      </w:r>
    </w:p>
    <w:p w:rsidR="00E032CC" w:rsidRDefault="009440DB" w:rsidP="009440DB">
      <w:pPr>
        <w:ind w:firstLine="720"/>
        <w:jc w:val="center"/>
        <w:rPr>
          <w:b/>
          <w:color w:val="000000"/>
          <w:sz w:val="26"/>
          <w:szCs w:val="26"/>
        </w:rPr>
      </w:pPr>
      <w:r w:rsidRPr="00E032CC">
        <w:rPr>
          <w:b/>
          <w:color w:val="000000"/>
          <w:sz w:val="26"/>
          <w:szCs w:val="26"/>
        </w:rPr>
        <w:t xml:space="preserve">уполномоченных составлять протоколы </w:t>
      </w:r>
    </w:p>
    <w:p w:rsidR="009440DB" w:rsidRPr="009440DB" w:rsidRDefault="009440DB" w:rsidP="009440DB">
      <w:pPr>
        <w:ind w:firstLine="720"/>
        <w:jc w:val="center"/>
        <w:rPr>
          <w:b/>
          <w:color w:val="000000"/>
          <w:sz w:val="28"/>
          <w:szCs w:val="28"/>
        </w:rPr>
      </w:pPr>
      <w:r w:rsidRPr="00E032CC">
        <w:rPr>
          <w:b/>
          <w:color w:val="000000"/>
          <w:sz w:val="26"/>
          <w:szCs w:val="26"/>
        </w:rPr>
        <w:t>об административных правонарушениях</w:t>
      </w:r>
    </w:p>
    <w:p w:rsidR="009440DB" w:rsidRPr="009440DB" w:rsidRDefault="009440DB" w:rsidP="00E032CC">
      <w:pPr>
        <w:spacing w:line="360" w:lineRule="auto"/>
        <w:jc w:val="center"/>
        <w:rPr>
          <w:b/>
          <w:sz w:val="28"/>
          <w:szCs w:val="28"/>
        </w:rPr>
      </w:pPr>
    </w:p>
    <w:p w:rsidR="009440DB" w:rsidRPr="00E032CC" w:rsidRDefault="00E032CC" w:rsidP="009440DB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proofErr w:type="gramStart"/>
      <w:r w:rsidRPr="00E032CC">
        <w:rPr>
          <w:color w:val="000000"/>
          <w:sz w:val="26"/>
          <w:szCs w:val="26"/>
        </w:rPr>
        <w:t>В целях определения П</w:t>
      </w:r>
      <w:r w:rsidR="009440DB" w:rsidRPr="00E032CC">
        <w:rPr>
          <w:color w:val="000000"/>
          <w:sz w:val="26"/>
          <w:szCs w:val="26"/>
        </w:rPr>
        <w:t xml:space="preserve">еречня должностных лиц Администрации городского округа </w:t>
      </w:r>
      <w:proofErr w:type="spellStart"/>
      <w:r w:rsidR="009440DB" w:rsidRPr="00E032CC">
        <w:rPr>
          <w:color w:val="000000"/>
          <w:sz w:val="26"/>
          <w:szCs w:val="26"/>
        </w:rPr>
        <w:t>Спасск-Дальний</w:t>
      </w:r>
      <w:proofErr w:type="spellEnd"/>
      <w:r w:rsidR="009440DB" w:rsidRPr="00E032CC">
        <w:rPr>
          <w:color w:val="000000"/>
          <w:sz w:val="26"/>
          <w:szCs w:val="26"/>
        </w:rPr>
        <w:t>, уполномоченных составлять протоколы об административных правонарушениях, в соответствии</w:t>
      </w:r>
      <w:r w:rsidRPr="00E032CC">
        <w:rPr>
          <w:color w:val="000000"/>
          <w:sz w:val="26"/>
          <w:szCs w:val="26"/>
        </w:rPr>
        <w:t xml:space="preserve"> с Федеральным законом от  </w:t>
      </w:r>
      <w:r w:rsidR="005973E6">
        <w:rPr>
          <w:color w:val="000000"/>
          <w:sz w:val="26"/>
          <w:szCs w:val="26"/>
        </w:rPr>
        <w:t xml:space="preserve">              </w:t>
      </w:r>
      <w:r w:rsidRPr="00E032CC">
        <w:rPr>
          <w:color w:val="000000"/>
          <w:sz w:val="26"/>
          <w:szCs w:val="26"/>
        </w:rPr>
        <w:t xml:space="preserve">06 октября </w:t>
      </w:r>
      <w:r w:rsidR="009440DB" w:rsidRPr="00E032CC">
        <w:rPr>
          <w:color w:val="000000"/>
          <w:sz w:val="26"/>
          <w:szCs w:val="26"/>
        </w:rPr>
        <w:t xml:space="preserve">2003 </w:t>
      </w:r>
      <w:r w:rsidRPr="00E032CC">
        <w:rPr>
          <w:color w:val="000000"/>
          <w:sz w:val="26"/>
          <w:szCs w:val="26"/>
        </w:rPr>
        <w:t>года</w:t>
      </w:r>
      <w:r w:rsidR="009440DB" w:rsidRPr="00E032CC">
        <w:rPr>
          <w:color w:val="000000"/>
          <w:sz w:val="26"/>
          <w:szCs w:val="26"/>
        </w:rPr>
        <w:t xml:space="preserve"> №  131-ФЗ «Об общих принципах организации местного самоуправления в Российской Федерации», За</w:t>
      </w:r>
      <w:r w:rsidRPr="00E032CC">
        <w:rPr>
          <w:color w:val="000000"/>
          <w:sz w:val="26"/>
          <w:szCs w:val="26"/>
        </w:rPr>
        <w:t xml:space="preserve">коном Приморского края от 05 марта </w:t>
      </w:r>
      <w:r w:rsidR="009440DB" w:rsidRPr="00E032CC">
        <w:rPr>
          <w:color w:val="000000"/>
          <w:sz w:val="26"/>
          <w:szCs w:val="26"/>
        </w:rPr>
        <w:t xml:space="preserve">2007 </w:t>
      </w:r>
      <w:r w:rsidRPr="00E032CC">
        <w:rPr>
          <w:color w:val="000000"/>
          <w:sz w:val="26"/>
          <w:szCs w:val="26"/>
        </w:rPr>
        <w:t xml:space="preserve">года </w:t>
      </w:r>
      <w:r w:rsidR="009440DB" w:rsidRPr="00E032CC">
        <w:rPr>
          <w:color w:val="000000"/>
          <w:sz w:val="26"/>
          <w:szCs w:val="26"/>
        </w:rPr>
        <w:t xml:space="preserve">№ 44-КЗ «Об административных правонарушениях в Приморском крае», руководствуясь Уставом городского округа </w:t>
      </w:r>
      <w:proofErr w:type="spellStart"/>
      <w:r w:rsidR="009440DB" w:rsidRPr="00E032CC">
        <w:rPr>
          <w:color w:val="000000"/>
          <w:sz w:val="26"/>
          <w:szCs w:val="26"/>
        </w:rPr>
        <w:t>Спасск-Дальний</w:t>
      </w:r>
      <w:proofErr w:type="spellEnd"/>
      <w:proofErr w:type="gramEnd"/>
    </w:p>
    <w:p w:rsidR="009440DB" w:rsidRPr="00E032CC" w:rsidRDefault="009440DB" w:rsidP="005973E6">
      <w:pPr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sz w:val="26"/>
          <w:szCs w:val="26"/>
        </w:rPr>
      </w:pPr>
    </w:p>
    <w:p w:rsidR="009440DB" w:rsidRPr="00E032CC" w:rsidRDefault="009440DB" w:rsidP="009440DB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E032CC">
        <w:rPr>
          <w:sz w:val="26"/>
          <w:szCs w:val="26"/>
        </w:rPr>
        <w:t>ПОСТАНОВЛЯ</w:t>
      </w:r>
      <w:r w:rsidR="005973E6">
        <w:rPr>
          <w:sz w:val="26"/>
          <w:szCs w:val="26"/>
        </w:rPr>
        <w:t>Ю</w:t>
      </w:r>
      <w:r w:rsidRPr="00E032CC">
        <w:rPr>
          <w:sz w:val="26"/>
          <w:szCs w:val="26"/>
        </w:rPr>
        <w:t>:</w:t>
      </w:r>
    </w:p>
    <w:p w:rsidR="009440DB" w:rsidRPr="00E032CC" w:rsidRDefault="009440DB" w:rsidP="005973E6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</w:p>
    <w:p w:rsidR="009440DB" w:rsidRPr="00E032CC" w:rsidRDefault="009440DB" w:rsidP="009440DB">
      <w:pPr>
        <w:numPr>
          <w:ilvl w:val="0"/>
          <w:numId w:val="7"/>
        </w:numPr>
        <w:spacing w:line="360" w:lineRule="auto"/>
        <w:ind w:left="0" w:firstLine="851"/>
        <w:jc w:val="both"/>
        <w:rPr>
          <w:color w:val="000000"/>
          <w:sz w:val="26"/>
          <w:szCs w:val="26"/>
        </w:rPr>
      </w:pPr>
      <w:r w:rsidRPr="00E032CC">
        <w:rPr>
          <w:color w:val="000000"/>
          <w:sz w:val="26"/>
          <w:szCs w:val="26"/>
        </w:rPr>
        <w:t xml:space="preserve">Утвердить прилагаемый </w:t>
      </w:r>
      <w:r w:rsidR="00E032CC">
        <w:rPr>
          <w:color w:val="000000"/>
          <w:sz w:val="26"/>
          <w:szCs w:val="26"/>
        </w:rPr>
        <w:t>П</w:t>
      </w:r>
      <w:r w:rsidRPr="00E032CC">
        <w:rPr>
          <w:color w:val="000000"/>
          <w:sz w:val="26"/>
          <w:szCs w:val="26"/>
        </w:rPr>
        <w:t xml:space="preserve">еречень должностных лиц Администрации городского округа </w:t>
      </w:r>
      <w:proofErr w:type="spellStart"/>
      <w:proofErr w:type="gramStart"/>
      <w:r w:rsidRPr="00E032CC">
        <w:rPr>
          <w:color w:val="000000"/>
          <w:sz w:val="26"/>
          <w:szCs w:val="26"/>
        </w:rPr>
        <w:t>Спасск-Дальний</w:t>
      </w:r>
      <w:proofErr w:type="spellEnd"/>
      <w:proofErr w:type="gramEnd"/>
      <w:r w:rsidRPr="00E032CC">
        <w:rPr>
          <w:color w:val="000000"/>
          <w:sz w:val="26"/>
          <w:szCs w:val="26"/>
        </w:rPr>
        <w:t xml:space="preserve">, уполномоченных составлять протоколы об административных правонарушениях, предусмотренных </w:t>
      </w:r>
      <w:r w:rsidR="005973E6" w:rsidRPr="00E032CC">
        <w:rPr>
          <w:color w:val="000000"/>
          <w:sz w:val="26"/>
          <w:szCs w:val="26"/>
        </w:rPr>
        <w:t xml:space="preserve">ч. 4 ст. 12.5 </w:t>
      </w:r>
      <w:r w:rsidR="005973E6">
        <w:rPr>
          <w:color w:val="000000"/>
          <w:sz w:val="26"/>
          <w:szCs w:val="26"/>
        </w:rPr>
        <w:t>Закона</w:t>
      </w:r>
      <w:r w:rsidRPr="00E032CC">
        <w:rPr>
          <w:color w:val="000000"/>
          <w:sz w:val="26"/>
          <w:szCs w:val="26"/>
        </w:rPr>
        <w:t xml:space="preserve"> Приморского края от 05</w:t>
      </w:r>
      <w:r w:rsidR="00E032CC">
        <w:rPr>
          <w:color w:val="000000"/>
          <w:sz w:val="26"/>
          <w:szCs w:val="26"/>
        </w:rPr>
        <w:t xml:space="preserve"> марта </w:t>
      </w:r>
      <w:r w:rsidRPr="00E032CC">
        <w:rPr>
          <w:color w:val="000000"/>
          <w:sz w:val="26"/>
          <w:szCs w:val="26"/>
        </w:rPr>
        <w:t xml:space="preserve">2007 </w:t>
      </w:r>
      <w:r w:rsidR="00E032CC">
        <w:rPr>
          <w:color w:val="000000"/>
          <w:sz w:val="26"/>
          <w:szCs w:val="26"/>
        </w:rPr>
        <w:t xml:space="preserve">года </w:t>
      </w:r>
      <w:r w:rsidR="005973E6">
        <w:rPr>
          <w:color w:val="000000"/>
          <w:sz w:val="26"/>
          <w:szCs w:val="26"/>
        </w:rPr>
        <w:t>№ 44-КЗ</w:t>
      </w:r>
      <w:r w:rsidR="00E032CC">
        <w:rPr>
          <w:color w:val="000000"/>
          <w:sz w:val="26"/>
          <w:szCs w:val="26"/>
        </w:rPr>
        <w:t xml:space="preserve"> </w:t>
      </w:r>
      <w:r w:rsidRPr="00E032CC">
        <w:rPr>
          <w:color w:val="000000"/>
          <w:sz w:val="26"/>
          <w:szCs w:val="26"/>
        </w:rPr>
        <w:t>«Об административных пра</w:t>
      </w:r>
      <w:r w:rsidR="005973E6">
        <w:rPr>
          <w:color w:val="000000"/>
          <w:sz w:val="26"/>
          <w:szCs w:val="26"/>
        </w:rPr>
        <w:t>вонарушениях в Приморском крае».</w:t>
      </w:r>
    </w:p>
    <w:p w:rsidR="009440DB" w:rsidRPr="00E032CC" w:rsidRDefault="009440DB" w:rsidP="009440DB">
      <w:pPr>
        <w:numPr>
          <w:ilvl w:val="0"/>
          <w:numId w:val="7"/>
        </w:numPr>
        <w:spacing w:line="360" w:lineRule="auto"/>
        <w:ind w:left="0" w:firstLine="851"/>
        <w:jc w:val="both"/>
        <w:rPr>
          <w:color w:val="000000"/>
          <w:sz w:val="26"/>
          <w:szCs w:val="26"/>
        </w:rPr>
      </w:pPr>
      <w:r w:rsidRPr="00E032CC">
        <w:rPr>
          <w:color w:val="000000"/>
          <w:sz w:val="26"/>
          <w:szCs w:val="26"/>
        </w:rPr>
        <w:t xml:space="preserve">Признать утратившим силу постановление </w:t>
      </w:r>
      <w:r w:rsidR="00E032CC">
        <w:rPr>
          <w:color w:val="000000"/>
          <w:sz w:val="26"/>
          <w:szCs w:val="26"/>
        </w:rPr>
        <w:t>главы</w:t>
      </w:r>
      <w:r w:rsidRPr="00E032CC">
        <w:rPr>
          <w:color w:val="000000"/>
          <w:sz w:val="26"/>
          <w:szCs w:val="26"/>
        </w:rPr>
        <w:t xml:space="preserve"> городского округа </w:t>
      </w:r>
      <w:proofErr w:type="spellStart"/>
      <w:proofErr w:type="gramStart"/>
      <w:r w:rsidRPr="00E032CC">
        <w:rPr>
          <w:color w:val="000000"/>
          <w:sz w:val="26"/>
          <w:szCs w:val="26"/>
        </w:rPr>
        <w:t>Спасск-</w:t>
      </w:r>
      <w:r w:rsidR="0090588F" w:rsidRPr="00E032CC">
        <w:rPr>
          <w:color w:val="000000"/>
          <w:sz w:val="26"/>
          <w:szCs w:val="26"/>
        </w:rPr>
        <w:t>Дальний</w:t>
      </w:r>
      <w:proofErr w:type="spellEnd"/>
      <w:proofErr w:type="gramEnd"/>
      <w:r w:rsidR="0090588F" w:rsidRPr="00E032CC">
        <w:rPr>
          <w:color w:val="000000"/>
          <w:sz w:val="26"/>
          <w:szCs w:val="26"/>
        </w:rPr>
        <w:t xml:space="preserve"> </w:t>
      </w:r>
      <w:r w:rsidR="003408ED" w:rsidRPr="00E032CC">
        <w:rPr>
          <w:color w:val="000000"/>
          <w:sz w:val="26"/>
          <w:szCs w:val="26"/>
        </w:rPr>
        <w:t>от 0</w:t>
      </w:r>
      <w:r w:rsidR="00E032CC">
        <w:rPr>
          <w:color w:val="000000"/>
          <w:sz w:val="26"/>
          <w:szCs w:val="26"/>
        </w:rPr>
        <w:t>2</w:t>
      </w:r>
      <w:r w:rsidR="003408ED" w:rsidRPr="00E032CC">
        <w:rPr>
          <w:color w:val="000000"/>
          <w:sz w:val="26"/>
          <w:szCs w:val="26"/>
        </w:rPr>
        <w:t xml:space="preserve"> </w:t>
      </w:r>
      <w:r w:rsidR="00E032CC">
        <w:rPr>
          <w:color w:val="000000"/>
          <w:sz w:val="26"/>
          <w:szCs w:val="26"/>
        </w:rPr>
        <w:t>февраля</w:t>
      </w:r>
      <w:r w:rsidR="003408ED" w:rsidRPr="00E032CC">
        <w:rPr>
          <w:color w:val="000000"/>
          <w:sz w:val="26"/>
          <w:szCs w:val="26"/>
        </w:rPr>
        <w:t xml:space="preserve"> 201</w:t>
      </w:r>
      <w:r w:rsidR="00E032CC">
        <w:rPr>
          <w:color w:val="000000"/>
          <w:sz w:val="26"/>
          <w:szCs w:val="26"/>
        </w:rPr>
        <w:t>8</w:t>
      </w:r>
      <w:r w:rsidR="003408ED" w:rsidRPr="00E032CC">
        <w:rPr>
          <w:color w:val="000000"/>
          <w:sz w:val="26"/>
          <w:szCs w:val="26"/>
        </w:rPr>
        <w:t xml:space="preserve"> </w:t>
      </w:r>
      <w:r w:rsidR="0090588F" w:rsidRPr="00E032CC">
        <w:rPr>
          <w:color w:val="000000"/>
          <w:sz w:val="26"/>
          <w:szCs w:val="26"/>
        </w:rPr>
        <w:t>года</w:t>
      </w:r>
      <w:r w:rsidR="00E032CC">
        <w:rPr>
          <w:color w:val="000000"/>
          <w:sz w:val="26"/>
          <w:szCs w:val="26"/>
        </w:rPr>
        <w:t xml:space="preserve"> № 3-п</w:t>
      </w:r>
      <w:r w:rsidR="0090588F" w:rsidRPr="00E032CC">
        <w:rPr>
          <w:color w:val="000000"/>
          <w:sz w:val="26"/>
          <w:szCs w:val="26"/>
        </w:rPr>
        <w:t xml:space="preserve"> «</w:t>
      </w:r>
      <w:r w:rsidRPr="00E032CC">
        <w:rPr>
          <w:color w:val="000000"/>
          <w:sz w:val="26"/>
          <w:szCs w:val="26"/>
        </w:rPr>
        <w:t xml:space="preserve">Об утверждении </w:t>
      </w:r>
      <w:r w:rsidR="005973E6">
        <w:rPr>
          <w:color w:val="000000"/>
          <w:sz w:val="26"/>
          <w:szCs w:val="26"/>
        </w:rPr>
        <w:t>П</w:t>
      </w:r>
      <w:r w:rsidRPr="00E032CC">
        <w:rPr>
          <w:color w:val="000000"/>
          <w:sz w:val="26"/>
          <w:szCs w:val="26"/>
        </w:rPr>
        <w:t xml:space="preserve">еречня должностных лиц Администрации городского округа </w:t>
      </w:r>
      <w:proofErr w:type="spellStart"/>
      <w:r w:rsidRPr="00E032CC">
        <w:rPr>
          <w:color w:val="000000"/>
          <w:sz w:val="26"/>
          <w:szCs w:val="26"/>
        </w:rPr>
        <w:t>Спасск-Дальний</w:t>
      </w:r>
      <w:proofErr w:type="spellEnd"/>
      <w:r w:rsidRPr="00E032CC">
        <w:rPr>
          <w:color w:val="000000"/>
          <w:sz w:val="26"/>
          <w:szCs w:val="26"/>
        </w:rPr>
        <w:t>, уполномоченных составлять протоколы об административных правонарушениях».</w:t>
      </w:r>
    </w:p>
    <w:p w:rsidR="009440DB" w:rsidRPr="00E032CC" w:rsidRDefault="009440DB" w:rsidP="009440DB">
      <w:pPr>
        <w:widowControl w:val="0"/>
        <w:tabs>
          <w:tab w:val="left" w:pos="993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E032CC">
        <w:rPr>
          <w:sz w:val="26"/>
          <w:szCs w:val="26"/>
        </w:rPr>
        <w:t xml:space="preserve">3. Административному управлению Администрации городского округа   </w:t>
      </w:r>
      <w:proofErr w:type="spellStart"/>
      <w:proofErr w:type="gramStart"/>
      <w:r w:rsidRPr="00E032CC">
        <w:rPr>
          <w:sz w:val="26"/>
          <w:szCs w:val="26"/>
        </w:rPr>
        <w:t>Спасск-Дальний</w:t>
      </w:r>
      <w:proofErr w:type="spellEnd"/>
      <w:proofErr w:type="gramEnd"/>
      <w:r w:rsidRPr="00E032CC">
        <w:rPr>
          <w:sz w:val="26"/>
          <w:szCs w:val="26"/>
        </w:rPr>
        <w:t xml:space="preserve"> (Ткаченко) опубликовать настоящее постановление в </w:t>
      </w:r>
      <w:r w:rsidR="005973E6">
        <w:rPr>
          <w:sz w:val="26"/>
          <w:szCs w:val="26"/>
        </w:rPr>
        <w:t xml:space="preserve">сетевом </w:t>
      </w:r>
      <w:r w:rsidRPr="00E032CC">
        <w:rPr>
          <w:sz w:val="26"/>
          <w:szCs w:val="26"/>
        </w:rPr>
        <w:t xml:space="preserve">издании </w:t>
      </w:r>
      <w:r w:rsidR="005973E6">
        <w:rPr>
          <w:sz w:val="26"/>
          <w:szCs w:val="26"/>
        </w:rPr>
        <w:t>«О</w:t>
      </w:r>
      <w:r w:rsidRPr="00E032CC">
        <w:rPr>
          <w:sz w:val="26"/>
          <w:szCs w:val="26"/>
        </w:rPr>
        <w:t>фициальн</w:t>
      </w:r>
      <w:r w:rsidR="005973E6">
        <w:rPr>
          <w:sz w:val="26"/>
          <w:szCs w:val="26"/>
        </w:rPr>
        <w:t>ый</w:t>
      </w:r>
      <w:r w:rsidRPr="00E032CC">
        <w:rPr>
          <w:sz w:val="26"/>
          <w:szCs w:val="26"/>
        </w:rPr>
        <w:t xml:space="preserve"> сайт правовой информации городского округа </w:t>
      </w:r>
      <w:proofErr w:type="spellStart"/>
      <w:r w:rsidRPr="00E032CC">
        <w:rPr>
          <w:sz w:val="26"/>
          <w:szCs w:val="26"/>
        </w:rPr>
        <w:t>Спасск-Дальний</w:t>
      </w:r>
      <w:proofErr w:type="spellEnd"/>
      <w:r w:rsidR="005973E6">
        <w:rPr>
          <w:sz w:val="26"/>
          <w:szCs w:val="26"/>
        </w:rPr>
        <w:t>»</w:t>
      </w:r>
      <w:r w:rsidRPr="00E032CC">
        <w:rPr>
          <w:sz w:val="26"/>
          <w:szCs w:val="26"/>
        </w:rPr>
        <w:t>.</w:t>
      </w:r>
    </w:p>
    <w:p w:rsidR="009440DB" w:rsidRPr="00E032CC" w:rsidRDefault="009440DB" w:rsidP="009440DB">
      <w:pPr>
        <w:spacing w:line="360" w:lineRule="auto"/>
        <w:ind w:firstLine="720"/>
        <w:jc w:val="both"/>
        <w:rPr>
          <w:sz w:val="26"/>
          <w:szCs w:val="26"/>
        </w:rPr>
      </w:pPr>
      <w:r w:rsidRPr="00E032CC">
        <w:rPr>
          <w:sz w:val="26"/>
          <w:szCs w:val="26"/>
        </w:rPr>
        <w:lastRenderedPageBreak/>
        <w:t xml:space="preserve">4. Контроль за исполнением настоящего постановления возложить на заместителя главы Администрации городского округа </w:t>
      </w:r>
      <w:proofErr w:type="spellStart"/>
      <w:proofErr w:type="gramStart"/>
      <w:r w:rsidRPr="00E032CC">
        <w:rPr>
          <w:sz w:val="26"/>
          <w:szCs w:val="26"/>
        </w:rPr>
        <w:t>Спасск-Дальний</w:t>
      </w:r>
      <w:proofErr w:type="spellEnd"/>
      <w:proofErr w:type="gramEnd"/>
      <w:r w:rsidRPr="00E032CC">
        <w:rPr>
          <w:sz w:val="26"/>
          <w:szCs w:val="26"/>
        </w:rPr>
        <w:t xml:space="preserve"> </w:t>
      </w:r>
      <w:r w:rsidRPr="00E032CC">
        <w:rPr>
          <w:sz w:val="26"/>
          <w:szCs w:val="26"/>
        </w:rPr>
        <w:br/>
        <w:t>Симоненко О.С.</w:t>
      </w:r>
    </w:p>
    <w:p w:rsidR="009440DB" w:rsidRPr="00E032CC" w:rsidRDefault="009440DB" w:rsidP="009440DB">
      <w:pPr>
        <w:suppressAutoHyphens/>
        <w:spacing w:line="360" w:lineRule="auto"/>
        <w:ind w:firstLine="709"/>
        <w:jc w:val="both"/>
        <w:rPr>
          <w:sz w:val="26"/>
          <w:szCs w:val="26"/>
        </w:rPr>
      </w:pPr>
      <w:r w:rsidRPr="00E032CC">
        <w:rPr>
          <w:sz w:val="26"/>
          <w:szCs w:val="26"/>
        </w:rPr>
        <w:t>5. Настоящее постановление вступает в силу со дня его официального опубликования.</w:t>
      </w:r>
    </w:p>
    <w:p w:rsidR="009440DB" w:rsidRPr="00E032CC" w:rsidRDefault="009440DB" w:rsidP="009440DB">
      <w:pPr>
        <w:jc w:val="both"/>
        <w:rPr>
          <w:sz w:val="26"/>
          <w:szCs w:val="26"/>
        </w:rPr>
      </w:pPr>
    </w:p>
    <w:p w:rsidR="009440DB" w:rsidRPr="00E032CC" w:rsidRDefault="009440DB" w:rsidP="009440DB">
      <w:pPr>
        <w:jc w:val="both"/>
        <w:rPr>
          <w:sz w:val="26"/>
          <w:szCs w:val="26"/>
        </w:rPr>
      </w:pPr>
    </w:p>
    <w:p w:rsidR="009440DB" w:rsidRPr="00E032CC" w:rsidRDefault="009440DB" w:rsidP="009440DB">
      <w:pPr>
        <w:jc w:val="both"/>
        <w:rPr>
          <w:sz w:val="26"/>
          <w:szCs w:val="26"/>
        </w:rPr>
      </w:pPr>
    </w:p>
    <w:p w:rsidR="009440DB" w:rsidRPr="00E032CC" w:rsidRDefault="009440DB" w:rsidP="009440DB">
      <w:pPr>
        <w:jc w:val="both"/>
        <w:rPr>
          <w:sz w:val="26"/>
          <w:szCs w:val="26"/>
        </w:rPr>
      </w:pPr>
    </w:p>
    <w:p w:rsidR="009440DB" w:rsidRPr="00E032CC" w:rsidRDefault="009440DB" w:rsidP="009440DB">
      <w:pPr>
        <w:jc w:val="both"/>
        <w:rPr>
          <w:sz w:val="26"/>
          <w:szCs w:val="26"/>
        </w:rPr>
      </w:pPr>
    </w:p>
    <w:p w:rsidR="009440DB" w:rsidRPr="00E032CC" w:rsidRDefault="009440DB" w:rsidP="009440DB">
      <w:pPr>
        <w:jc w:val="both"/>
        <w:rPr>
          <w:sz w:val="26"/>
          <w:szCs w:val="26"/>
        </w:rPr>
      </w:pPr>
      <w:r w:rsidRPr="00E032CC">
        <w:rPr>
          <w:sz w:val="26"/>
          <w:szCs w:val="26"/>
        </w:rPr>
        <w:t xml:space="preserve">Глава  городского округа </w:t>
      </w:r>
      <w:proofErr w:type="spellStart"/>
      <w:proofErr w:type="gramStart"/>
      <w:r w:rsidRPr="00E032CC">
        <w:rPr>
          <w:sz w:val="26"/>
          <w:szCs w:val="26"/>
        </w:rPr>
        <w:t>Спасск-Дальний</w:t>
      </w:r>
      <w:proofErr w:type="spellEnd"/>
      <w:proofErr w:type="gramEnd"/>
      <w:r w:rsidRPr="00E032CC">
        <w:rPr>
          <w:sz w:val="26"/>
          <w:szCs w:val="26"/>
        </w:rPr>
        <w:tab/>
      </w:r>
      <w:r w:rsidRPr="00E032CC">
        <w:rPr>
          <w:sz w:val="26"/>
          <w:szCs w:val="26"/>
        </w:rPr>
        <w:tab/>
      </w:r>
      <w:r w:rsidRPr="00E032CC">
        <w:rPr>
          <w:sz w:val="26"/>
          <w:szCs w:val="26"/>
        </w:rPr>
        <w:tab/>
      </w:r>
      <w:r w:rsidRPr="00E032CC">
        <w:rPr>
          <w:sz w:val="26"/>
          <w:szCs w:val="26"/>
        </w:rPr>
        <w:tab/>
      </w:r>
      <w:r w:rsidR="005973E6">
        <w:rPr>
          <w:sz w:val="26"/>
          <w:szCs w:val="26"/>
        </w:rPr>
        <w:t xml:space="preserve">      </w:t>
      </w:r>
      <w:r w:rsidRPr="00E032CC">
        <w:rPr>
          <w:sz w:val="26"/>
          <w:szCs w:val="26"/>
        </w:rPr>
        <w:t>О.А.</w:t>
      </w:r>
      <w:r w:rsidR="005973E6">
        <w:rPr>
          <w:sz w:val="26"/>
          <w:szCs w:val="26"/>
        </w:rPr>
        <w:t xml:space="preserve"> </w:t>
      </w:r>
      <w:r w:rsidRPr="00E032CC">
        <w:rPr>
          <w:sz w:val="26"/>
          <w:szCs w:val="26"/>
        </w:rPr>
        <w:t>Митрофанов</w:t>
      </w:r>
    </w:p>
    <w:p w:rsidR="009440DB" w:rsidRPr="00E032CC" w:rsidRDefault="009440DB" w:rsidP="009440DB">
      <w:pPr>
        <w:rPr>
          <w:sz w:val="26"/>
          <w:szCs w:val="26"/>
        </w:rPr>
      </w:pPr>
    </w:p>
    <w:p w:rsidR="009440DB" w:rsidRPr="00E032CC" w:rsidRDefault="009440DB" w:rsidP="009440DB">
      <w:pPr>
        <w:rPr>
          <w:sz w:val="26"/>
          <w:szCs w:val="26"/>
        </w:rPr>
      </w:pPr>
    </w:p>
    <w:p w:rsidR="009440DB" w:rsidRPr="00E032CC" w:rsidRDefault="009440DB" w:rsidP="009440DB">
      <w:pPr>
        <w:rPr>
          <w:sz w:val="26"/>
          <w:szCs w:val="26"/>
        </w:rPr>
      </w:pPr>
    </w:p>
    <w:p w:rsidR="009440DB" w:rsidRPr="00E032CC" w:rsidRDefault="009440DB" w:rsidP="009440DB">
      <w:pPr>
        <w:rPr>
          <w:sz w:val="26"/>
          <w:szCs w:val="26"/>
        </w:rPr>
      </w:pPr>
    </w:p>
    <w:p w:rsidR="009440DB" w:rsidRPr="00E032CC" w:rsidRDefault="009440DB" w:rsidP="009440DB">
      <w:pPr>
        <w:rPr>
          <w:sz w:val="26"/>
          <w:szCs w:val="26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Pr="009440DB" w:rsidRDefault="009440DB" w:rsidP="009440DB">
      <w:pPr>
        <w:rPr>
          <w:sz w:val="28"/>
          <w:szCs w:val="28"/>
        </w:rPr>
      </w:pPr>
    </w:p>
    <w:p w:rsidR="009440DB" w:rsidRDefault="009440DB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Default="00C91A3D" w:rsidP="009440DB">
      <w:pPr>
        <w:rPr>
          <w:sz w:val="28"/>
          <w:szCs w:val="28"/>
        </w:rPr>
      </w:pPr>
    </w:p>
    <w:p w:rsidR="00C91A3D" w:rsidRPr="009440DB" w:rsidRDefault="00C91A3D" w:rsidP="009440DB">
      <w:pPr>
        <w:rPr>
          <w:sz w:val="28"/>
          <w:szCs w:val="28"/>
        </w:rPr>
      </w:pPr>
    </w:p>
    <w:p w:rsidR="009440DB" w:rsidRPr="009440DB" w:rsidRDefault="009440DB" w:rsidP="00C91A3D">
      <w:pPr>
        <w:ind w:left="6237"/>
        <w:rPr>
          <w:color w:val="000000"/>
          <w:szCs w:val="24"/>
        </w:rPr>
      </w:pPr>
      <w:r w:rsidRPr="009440DB">
        <w:rPr>
          <w:color w:val="000000"/>
          <w:szCs w:val="24"/>
        </w:rPr>
        <w:lastRenderedPageBreak/>
        <w:t>Приложение</w:t>
      </w:r>
    </w:p>
    <w:p w:rsidR="00C91A3D" w:rsidRDefault="009440DB" w:rsidP="00C91A3D">
      <w:pPr>
        <w:ind w:left="6237"/>
        <w:rPr>
          <w:color w:val="000000"/>
          <w:szCs w:val="24"/>
        </w:rPr>
      </w:pPr>
      <w:r w:rsidRPr="009440DB">
        <w:rPr>
          <w:color w:val="000000"/>
          <w:szCs w:val="24"/>
        </w:rPr>
        <w:t xml:space="preserve">к постановлению  </w:t>
      </w:r>
      <w:proofErr w:type="gramStart"/>
      <w:r w:rsidR="003408ED">
        <w:rPr>
          <w:color w:val="000000"/>
          <w:szCs w:val="24"/>
        </w:rPr>
        <w:t>городского</w:t>
      </w:r>
      <w:proofErr w:type="gramEnd"/>
      <w:r w:rsidR="003408ED">
        <w:rPr>
          <w:color w:val="000000"/>
          <w:szCs w:val="24"/>
        </w:rPr>
        <w:t xml:space="preserve"> </w:t>
      </w:r>
    </w:p>
    <w:p w:rsidR="009440DB" w:rsidRPr="009440DB" w:rsidRDefault="003408ED" w:rsidP="00C91A3D">
      <w:pPr>
        <w:ind w:left="6237"/>
        <w:rPr>
          <w:color w:val="000000"/>
          <w:szCs w:val="24"/>
        </w:rPr>
      </w:pPr>
      <w:r>
        <w:rPr>
          <w:color w:val="000000"/>
          <w:szCs w:val="24"/>
        </w:rPr>
        <w:t>округа</w:t>
      </w:r>
      <w:r w:rsidR="009440DB">
        <w:rPr>
          <w:color w:val="000000"/>
          <w:szCs w:val="24"/>
        </w:rPr>
        <w:t xml:space="preserve"> </w:t>
      </w:r>
      <w:proofErr w:type="spellStart"/>
      <w:proofErr w:type="gramStart"/>
      <w:r w:rsidR="009440DB">
        <w:rPr>
          <w:color w:val="000000"/>
          <w:szCs w:val="24"/>
        </w:rPr>
        <w:t>Спасск-Дальний</w:t>
      </w:r>
      <w:proofErr w:type="spellEnd"/>
      <w:proofErr w:type="gramEnd"/>
      <w:r w:rsidR="009440DB">
        <w:rPr>
          <w:color w:val="000000"/>
          <w:szCs w:val="24"/>
        </w:rPr>
        <w:t xml:space="preserve"> </w:t>
      </w:r>
    </w:p>
    <w:p w:rsidR="009440DB" w:rsidRPr="009440DB" w:rsidRDefault="00C91A3D" w:rsidP="00C91A3D">
      <w:pPr>
        <w:ind w:left="6237"/>
        <w:rPr>
          <w:color w:val="000000"/>
          <w:szCs w:val="24"/>
        </w:rPr>
      </w:pPr>
      <w:r>
        <w:rPr>
          <w:color w:val="000000"/>
          <w:szCs w:val="24"/>
        </w:rPr>
        <w:t>от 09 сентября 2024 г.</w:t>
      </w:r>
      <w:r w:rsidR="009440DB" w:rsidRPr="009440DB">
        <w:rPr>
          <w:color w:val="000000"/>
          <w:szCs w:val="24"/>
        </w:rPr>
        <w:t xml:space="preserve"> № </w:t>
      </w:r>
      <w:r>
        <w:rPr>
          <w:color w:val="000000"/>
          <w:szCs w:val="24"/>
        </w:rPr>
        <w:t>28-п</w:t>
      </w:r>
    </w:p>
    <w:p w:rsidR="009440DB" w:rsidRPr="009440DB" w:rsidRDefault="009440DB" w:rsidP="009440DB">
      <w:pPr>
        <w:ind w:left="4959" w:firstLine="705"/>
        <w:jc w:val="center"/>
        <w:rPr>
          <w:color w:val="000000"/>
          <w:sz w:val="28"/>
          <w:szCs w:val="28"/>
        </w:rPr>
      </w:pPr>
    </w:p>
    <w:p w:rsidR="009440DB" w:rsidRPr="009440DB" w:rsidRDefault="009440DB" w:rsidP="009440DB">
      <w:pPr>
        <w:ind w:left="4959" w:firstLine="705"/>
        <w:jc w:val="center"/>
        <w:rPr>
          <w:color w:val="000000"/>
          <w:sz w:val="28"/>
          <w:szCs w:val="28"/>
        </w:rPr>
      </w:pPr>
    </w:p>
    <w:p w:rsidR="00C91A3D" w:rsidRPr="00C91A3D" w:rsidRDefault="009440DB" w:rsidP="00C91A3D">
      <w:pPr>
        <w:jc w:val="center"/>
        <w:rPr>
          <w:b/>
          <w:color w:val="000000"/>
          <w:sz w:val="26"/>
          <w:szCs w:val="26"/>
        </w:rPr>
      </w:pPr>
      <w:r w:rsidRPr="00C91A3D">
        <w:rPr>
          <w:b/>
          <w:color w:val="000000"/>
          <w:sz w:val="26"/>
          <w:szCs w:val="26"/>
        </w:rPr>
        <w:t>П</w:t>
      </w:r>
      <w:r w:rsidR="00C91A3D" w:rsidRPr="00C91A3D">
        <w:rPr>
          <w:b/>
          <w:color w:val="000000"/>
          <w:sz w:val="26"/>
          <w:szCs w:val="26"/>
        </w:rPr>
        <w:t>ЕРЕЧЕНЬ</w:t>
      </w:r>
      <w:r w:rsidR="003408ED" w:rsidRPr="00C91A3D">
        <w:rPr>
          <w:b/>
          <w:color w:val="000000"/>
          <w:sz w:val="26"/>
          <w:szCs w:val="26"/>
        </w:rPr>
        <w:t xml:space="preserve"> </w:t>
      </w:r>
    </w:p>
    <w:p w:rsidR="00C91A3D" w:rsidRPr="00C91A3D" w:rsidRDefault="003408ED" w:rsidP="00C91A3D">
      <w:pPr>
        <w:jc w:val="center"/>
        <w:rPr>
          <w:b/>
          <w:color w:val="000000"/>
          <w:sz w:val="26"/>
          <w:szCs w:val="26"/>
        </w:rPr>
      </w:pPr>
      <w:r w:rsidRPr="00C91A3D">
        <w:rPr>
          <w:b/>
          <w:color w:val="000000"/>
          <w:sz w:val="26"/>
          <w:szCs w:val="26"/>
        </w:rPr>
        <w:t>д</w:t>
      </w:r>
      <w:r w:rsidR="009440DB" w:rsidRPr="00C91A3D">
        <w:rPr>
          <w:b/>
          <w:color w:val="000000"/>
          <w:sz w:val="26"/>
          <w:szCs w:val="26"/>
        </w:rPr>
        <w:t>олжностных лиц Администрации</w:t>
      </w:r>
      <w:r w:rsidRPr="00C91A3D">
        <w:rPr>
          <w:b/>
          <w:color w:val="000000"/>
          <w:sz w:val="26"/>
          <w:szCs w:val="26"/>
        </w:rPr>
        <w:t xml:space="preserve"> </w:t>
      </w:r>
      <w:proofErr w:type="gramStart"/>
      <w:r w:rsidRPr="00C91A3D">
        <w:rPr>
          <w:b/>
          <w:color w:val="000000"/>
          <w:sz w:val="26"/>
          <w:szCs w:val="26"/>
        </w:rPr>
        <w:t>городского</w:t>
      </w:r>
      <w:proofErr w:type="gramEnd"/>
      <w:r w:rsidRPr="00C91A3D">
        <w:rPr>
          <w:b/>
          <w:color w:val="000000"/>
          <w:sz w:val="26"/>
          <w:szCs w:val="26"/>
        </w:rPr>
        <w:t xml:space="preserve"> </w:t>
      </w:r>
    </w:p>
    <w:p w:rsidR="00C91A3D" w:rsidRPr="00C91A3D" w:rsidRDefault="003408ED" w:rsidP="003408ED">
      <w:pPr>
        <w:jc w:val="center"/>
        <w:rPr>
          <w:b/>
          <w:color w:val="000000"/>
          <w:sz w:val="26"/>
          <w:szCs w:val="26"/>
        </w:rPr>
      </w:pPr>
      <w:r w:rsidRPr="00C91A3D">
        <w:rPr>
          <w:b/>
          <w:color w:val="000000"/>
          <w:sz w:val="26"/>
          <w:szCs w:val="26"/>
        </w:rPr>
        <w:t>округа</w:t>
      </w:r>
      <w:r w:rsidR="009440DB" w:rsidRPr="00C91A3D">
        <w:rPr>
          <w:b/>
          <w:color w:val="000000"/>
          <w:sz w:val="26"/>
          <w:szCs w:val="26"/>
        </w:rPr>
        <w:t xml:space="preserve"> </w:t>
      </w:r>
      <w:proofErr w:type="spellStart"/>
      <w:proofErr w:type="gramStart"/>
      <w:r w:rsidR="009440DB" w:rsidRPr="00C91A3D">
        <w:rPr>
          <w:b/>
          <w:color w:val="000000"/>
          <w:sz w:val="26"/>
          <w:szCs w:val="26"/>
        </w:rPr>
        <w:t>Спасск-</w:t>
      </w:r>
      <w:r w:rsidRPr="00C91A3D">
        <w:rPr>
          <w:b/>
          <w:color w:val="000000"/>
          <w:sz w:val="26"/>
          <w:szCs w:val="26"/>
        </w:rPr>
        <w:t>Дальний</w:t>
      </w:r>
      <w:proofErr w:type="spellEnd"/>
      <w:proofErr w:type="gramEnd"/>
      <w:r w:rsidR="00C91A3D" w:rsidRPr="00C91A3D">
        <w:rPr>
          <w:b/>
          <w:color w:val="000000"/>
          <w:sz w:val="26"/>
          <w:szCs w:val="26"/>
        </w:rPr>
        <w:t xml:space="preserve">, </w:t>
      </w:r>
      <w:r w:rsidR="009440DB" w:rsidRPr="00C91A3D">
        <w:rPr>
          <w:b/>
          <w:color w:val="000000"/>
          <w:sz w:val="26"/>
          <w:szCs w:val="26"/>
        </w:rPr>
        <w:t xml:space="preserve">уполномоченных составлять </w:t>
      </w:r>
    </w:p>
    <w:p w:rsidR="009440DB" w:rsidRPr="00C91A3D" w:rsidRDefault="009440DB" w:rsidP="003408ED">
      <w:pPr>
        <w:jc w:val="center"/>
        <w:rPr>
          <w:b/>
          <w:color w:val="000000"/>
          <w:sz w:val="26"/>
          <w:szCs w:val="26"/>
        </w:rPr>
      </w:pPr>
      <w:r w:rsidRPr="00C91A3D">
        <w:rPr>
          <w:b/>
          <w:color w:val="000000"/>
          <w:sz w:val="26"/>
          <w:szCs w:val="26"/>
        </w:rPr>
        <w:t>протоколы об административных правонарушениях</w:t>
      </w:r>
    </w:p>
    <w:p w:rsidR="009440DB" w:rsidRDefault="009440DB" w:rsidP="009440DB">
      <w:pPr>
        <w:ind w:firstLine="720"/>
        <w:jc w:val="center"/>
        <w:rPr>
          <w:b/>
          <w:color w:val="000000"/>
          <w:sz w:val="26"/>
          <w:szCs w:val="26"/>
        </w:rPr>
      </w:pPr>
    </w:p>
    <w:p w:rsidR="00914EBB" w:rsidRPr="002138CF" w:rsidRDefault="00914EBB" w:rsidP="00914EBB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 w:rsidRPr="002138CF">
        <w:rPr>
          <w:color w:val="000000"/>
          <w:sz w:val="26"/>
          <w:szCs w:val="26"/>
        </w:rPr>
        <w:t xml:space="preserve">Должностные лица Администрации городского округа </w:t>
      </w:r>
      <w:proofErr w:type="spellStart"/>
      <w:proofErr w:type="gramStart"/>
      <w:r w:rsidRPr="002138CF">
        <w:rPr>
          <w:color w:val="000000"/>
          <w:sz w:val="26"/>
          <w:szCs w:val="26"/>
        </w:rPr>
        <w:t>Спасск-Дальний</w:t>
      </w:r>
      <w:proofErr w:type="spellEnd"/>
      <w:proofErr w:type="gramEnd"/>
      <w:r w:rsidRPr="002138CF">
        <w:rPr>
          <w:color w:val="000000"/>
          <w:sz w:val="26"/>
          <w:szCs w:val="26"/>
        </w:rPr>
        <w:t xml:space="preserve"> вправе в пределах своей компетенции составлять протоколы об административных правонарушениях</w:t>
      </w:r>
      <w:r w:rsidR="00AA2D6C" w:rsidRPr="002138CF">
        <w:rPr>
          <w:color w:val="000000"/>
          <w:sz w:val="26"/>
          <w:szCs w:val="26"/>
        </w:rPr>
        <w:t xml:space="preserve"> по основаниям, предусмотренным</w:t>
      </w:r>
      <w:r w:rsidRPr="002138CF">
        <w:rPr>
          <w:color w:val="000000"/>
          <w:sz w:val="26"/>
          <w:szCs w:val="26"/>
        </w:rPr>
        <w:t xml:space="preserve"> Законом Приморского края </w:t>
      </w:r>
      <w:r w:rsidR="00AA2D6C" w:rsidRPr="002138CF">
        <w:rPr>
          <w:color w:val="000000"/>
          <w:sz w:val="26"/>
          <w:szCs w:val="26"/>
        </w:rPr>
        <w:t xml:space="preserve">               </w:t>
      </w:r>
      <w:r w:rsidRPr="002138CF">
        <w:rPr>
          <w:color w:val="000000"/>
          <w:sz w:val="26"/>
          <w:szCs w:val="26"/>
        </w:rPr>
        <w:t>от 05.03.2007 № 44-КЗ</w:t>
      </w:r>
      <w:r w:rsidR="00AA2D6C" w:rsidRPr="002138CF">
        <w:rPr>
          <w:color w:val="000000"/>
          <w:sz w:val="26"/>
          <w:szCs w:val="26"/>
        </w:rPr>
        <w:t xml:space="preserve"> «Об административных правонарушениях» (далее – Закона)</w:t>
      </w:r>
      <w:r w:rsidRPr="002138CF">
        <w:rPr>
          <w:color w:val="000000"/>
          <w:sz w:val="26"/>
          <w:szCs w:val="26"/>
        </w:rPr>
        <w:t>:</w:t>
      </w:r>
    </w:p>
    <w:p w:rsidR="00AA2D6C" w:rsidRPr="002138CF" w:rsidRDefault="00AA2D6C" w:rsidP="00AA2D6C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bookmarkStart w:id="0" w:name="_Hlk177045421"/>
      <w:r w:rsidRPr="002138CF">
        <w:rPr>
          <w:color w:val="000000"/>
          <w:sz w:val="26"/>
          <w:szCs w:val="26"/>
        </w:rPr>
        <w:t>1. По делам об административных правонарушениях, предусмотренных ст. 3.14, главой 7, ст. 9.8 Закона</w:t>
      </w:r>
      <w:bookmarkEnd w:id="0"/>
      <w:r w:rsidRPr="002138CF">
        <w:rPr>
          <w:color w:val="000000"/>
          <w:sz w:val="26"/>
          <w:szCs w:val="26"/>
        </w:rPr>
        <w:t>:</w:t>
      </w:r>
    </w:p>
    <w:p w:rsidR="00AA2D6C" w:rsidRPr="002138CF" w:rsidRDefault="00AA2D6C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2138CF">
        <w:rPr>
          <w:color w:val="000000"/>
          <w:sz w:val="26"/>
          <w:szCs w:val="26"/>
        </w:rPr>
        <w:t xml:space="preserve">- </w:t>
      </w:r>
      <w:r w:rsidRPr="002138CF">
        <w:rPr>
          <w:color w:val="000000"/>
          <w:sz w:val="26"/>
          <w:szCs w:val="26"/>
          <w:shd w:val="clear" w:color="auto" w:fill="FFFFFF"/>
        </w:rPr>
        <w:t>начальник управления жилищно-коммунального хозяйства;</w:t>
      </w:r>
    </w:p>
    <w:p w:rsidR="00AA2D6C" w:rsidRPr="002138CF" w:rsidRDefault="00AA2D6C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2138CF">
        <w:rPr>
          <w:color w:val="000000"/>
          <w:sz w:val="26"/>
          <w:szCs w:val="26"/>
          <w:shd w:val="clear" w:color="auto" w:fill="FFFFFF"/>
        </w:rPr>
        <w:t xml:space="preserve">- </w:t>
      </w:r>
      <w:bookmarkStart w:id="1" w:name="_Hlk176187300"/>
      <w:r w:rsidRPr="002138CF">
        <w:rPr>
          <w:color w:val="000000"/>
          <w:sz w:val="26"/>
          <w:szCs w:val="26"/>
          <w:shd w:val="clear" w:color="auto" w:fill="FFFFFF"/>
        </w:rPr>
        <w:t>начальник отдела жизнеобеспечения управления жилищно-коммунального хозяйства</w:t>
      </w:r>
      <w:bookmarkEnd w:id="1"/>
      <w:r w:rsidRPr="002138CF">
        <w:rPr>
          <w:color w:val="000000"/>
          <w:sz w:val="26"/>
          <w:szCs w:val="26"/>
          <w:shd w:val="clear" w:color="auto" w:fill="FFFFFF"/>
        </w:rPr>
        <w:t>;</w:t>
      </w:r>
    </w:p>
    <w:p w:rsidR="00AA2D6C" w:rsidRPr="002138CF" w:rsidRDefault="00AA2D6C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2138CF">
        <w:rPr>
          <w:color w:val="000000"/>
          <w:sz w:val="26"/>
          <w:szCs w:val="26"/>
          <w:shd w:val="clear" w:color="auto" w:fill="FFFFFF"/>
        </w:rPr>
        <w:t>- главный специалист 1 разряда отдела жизнеобеспечения управления жилищно-коммунального хозяйства.</w:t>
      </w:r>
    </w:p>
    <w:p w:rsidR="002138CF" w:rsidRPr="002138CF" w:rsidRDefault="00AA2D6C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2138CF">
        <w:rPr>
          <w:color w:val="000000"/>
          <w:sz w:val="26"/>
          <w:szCs w:val="26"/>
          <w:shd w:val="clear" w:color="auto" w:fill="FFFFFF"/>
        </w:rPr>
        <w:t>2. По делам об административных правонарушениях, предусмотренных   главой 4,</w:t>
      </w:r>
      <w:r w:rsidR="00D8719E">
        <w:rPr>
          <w:color w:val="000000"/>
          <w:sz w:val="26"/>
          <w:szCs w:val="26"/>
          <w:shd w:val="clear" w:color="auto" w:fill="FFFFFF"/>
        </w:rPr>
        <w:t>ст. 2.2,</w:t>
      </w:r>
      <w:r w:rsidRPr="002138CF">
        <w:rPr>
          <w:color w:val="000000"/>
          <w:sz w:val="26"/>
          <w:szCs w:val="26"/>
          <w:shd w:val="clear" w:color="auto" w:fill="FFFFFF"/>
        </w:rPr>
        <w:t xml:space="preserve"> ст. 2.3, ст.7.2-7.4, 7.16, ст.7.22, ст.7.27, главой 8 Закона</w:t>
      </w:r>
      <w:r w:rsidR="002138CF" w:rsidRPr="002138CF">
        <w:rPr>
          <w:color w:val="000000"/>
          <w:sz w:val="26"/>
          <w:szCs w:val="26"/>
          <w:shd w:val="clear" w:color="auto" w:fill="FFFFFF"/>
        </w:rPr>
        <w:t>:</w:t>
      </w:r>
    </w:p>
    <w:p w:rsidR="002138CF" w:rsidRPr="002138CF" w:rsidRDefault="00BF3438" w:rsidP="00BF3438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="002138CF" w:rsidRPr="002138CF">
        <w:rPr>
          <w:color w:val="000000"/>
          <w:sz w:val="26"/>
          <w:szCs w:val="26"/>
          <w:shd w:val="clear" w:color="auto" w:fill="FFFFFF"/>
        </w:rPr>
        <w:t>заместитель начальника управления жилищно-коммунального хозяйства – начальник отдела благоустройства;</w:t>
      </w:r>
    </w:p>
    <w:p w:rsidR="00AA2D6C" w:rsidRPr="002138CF" w:rsidRDefault="00BF3438" w:rsidP="00BF3438">
      <w:pPr>
        <w:tabs>
          <w:tab w:val="left" w:pos="993"/>
        </w:tabs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="00AA2D6C" w:rsidRPr="002138CF">
        <w:rPr>
          <w:color w:val="000000"/>
          <w:sz w:val="26"/>
          <w:szCs w:val="26"/>
          <w:shd w:val="clear" w:color="auto" w:fill="FFFFFF"/>
        </w:rPr>
        <w:t>начальник отдела дорожного хозяйства, транспорта и санитарного содержания управления жилищно-коммунального хозяйства;</w:t>
      </w:r>
    </w:p>
    <w:p w:rsidR="00AA2D6C" w:rsidRPr="002138CF" w:rsidRDefault="00BF3438" w:rsidP="00BF3438">
      <w:pPr>
        <w:tabs>
          <w:tab w:val="left" w:pos="993"/>
        </w:tabs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="00AA2D6C" w:rsidRPr="002138CF">
        <w:rPr>
          <w:color w:val="000000"/>
          <w:sz w:val="26"/>
          <w:szCs w:val="26"/>
          <w:shd w:val="clear" w:color="auto" w:fill="FFFFFF"/>
        </w:rPr>
        <w:t>главный специалист 1 разряда отдела дорожного хозяйства, транспорта и санитарного содержания управления жилищно-коммунального хозяйства;</w:t>
      </w:r>
    </w:p>
    <w:p w:rsidR="00AA2D6C" w:rsidRDefault="00BF3438" w:rsidP="00BF3438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="00AA2D6C" w:rsidRPr="002138CF">
        <w:rPr>
          <w:color w:val="000000"/>
          <w:sz w:val="26"/>
          <w:szCs w:val="26"/>
          <w:shd w:val="clear" w:color="auto" w:fill="FFFFFF"/>
        </w:rPr>
        <w:t>начальник управления строительного контроля</w:t>
      </w:r>
      <w:r w:rsidR="002138CF" w:rsidRPr="002138CF">
        <w:rPr>
          <w:color w:val="000000"/>
          <w:sz w:val="26"/>
          <w:szCs w:val="26"/>
          <w:shd w:val="clear" w:color="auto" w:fill="FFFFFF"/>
        </w:rPr>
        <w:t>;</w:t>
      </w:r>
    </w:p>
    <w:p w:rsidR="00D8719E" w:rsidRPr="002138CF" w:rsidRDefault="00D8719E" w:rsidP="00BF3438">
      <w:pPr>
        <w:tabs>
          <w:tab w:val="left" w:pos="993"/>
        </w:tabs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 начальник управления земельных, имущественных отношений и градостроительства;</w:t>
      </w:r>
    </w:p>
    <w:p w:rsidR="002138CF" w:rsidRDefault="00BF3438" w:rsidP="00BF3438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="002138CF" w:rsidRPr="002138CF">
        <w:rPr>
          <w:color w:val="000000"/>
          <w:sz w:val="26"/>
          <w:szCs w:val="26"/>
          <w:shd w:val="clear" w:color="auto" w:fill="FFFFFF"/>
        </w:rPr>
        <w:t>начальник архивного отдела</w:t>
      </w:r>
      <w:r>
        <w:rPr>
          <w:color w:val="000000"/>
          <w:sz w:val="26"/>
          <w:szCs w:val="26"/>
          <w:shd w:val="clear" w:color="auto" w:fill="FFFFFF"/>
        </w:rPr>
        <w:t xml:space="preserve"> управления земельных, имущественных отношений и градостроительства;</w:t>
      </w:r>
    </w:p>
    <w:p w:rsidR="00BF3438" w:rsidRPr="002138CF" w:rsidRDefault="00BF3438" w:rsidP="00BF3438">
      <w:pPr>
        <w:spacing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 начальник отдела градостроительства управления земельных, имущественных отношений и градостроительства.</w:t>
      </w:r>
    </w:p>
    <w:p w:rsidR="00AA2D6C" w:rsidRPr="002138CF" w:rsidRDefault="00D8719E" w:rsidP="00AA2D6C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</w:t>
      </w:r>
      <w:r w:rsidR="00AA2D6C" w:rsidRPr="002138CF">
        <w:rPr>
          <w:color w:val="000000"/>
          <w:sz w:val="26"/>
          <w:szCs w:val="26"/>
        </w:rPr>
        <w:t>. По делам об административных правонарушениях ст. 7.17, ст. 7.23, ст. 7.26, ст. 9.1, ст. 9.10,  ст. 9.12</w:t>
      </w:r>
      <w:r w:rsidR="00102462">
        <w:rPr>
          <w:color w:val="000000"/>
          <w:sz w:val="26"/>
          <w:szCs w:val="26"/>
        </w:rPr>
        <w:t xml:space="preserve"> </w:t>
      </w:r>
      <w:r w:rsidR="00AA2D6C" w:rsidRPr="002138CF">
        <w:rPr>
          <w:color w:val="000000"/>
          <w:sz w:val="26"/>
          <w:szCs w:val="26"/>
        </w:rPr>
        <w:t>Закона:</w:t>
      </w:r>
    </w:p>
    <w:p w:rsidR="00AA2D6C" w:rsidRPr="002138CF" w:rsidRDefault="00102462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 xml:space="preserve">- </w:t>
      </w:r>
      <w:r w:rsidR="00AA2D6C" w:rsidRPr="002138CF">
        <w:rPr>
          <w:color w:val="000000"/>
          <w:sz w:val="26"/>
          <w:szCs w:val="26"/>
        </w:rPr>
        <w:t xml:space="preserve">начальник управления экономики </w:t>
      </w:r>
      <w:bookmarkStart w:id="2" w:name="_Hlk177382347"/>
      <w:r w:rsidR="00AA2D6C" w:rsidRPr="002138CF">
        <w:rPr>
          <w:color w:val="000000"/>
          <w:sz w:val="26"/>
          <w:szCs w:val="26"/>
        </w:rPr>
        <w:t>и предпринимательства</w:t>
      </w:r>
      <w:bookmarkEnd w:id="2"/>
      <w:r w:rsidR="00AA2D6C" w:rsidRPr="002138CF">
        <w:rPr>
          <w:color w:val="000000"/>
          <w:sz w:val="26"/>
          <w:szCs w:val="26"/>
          <w:shd w:val="clear" w:color="auto" w:fill="FFFFFF"/>
        </w:rPr>
        <w:t>;</w:t>
      </w:r>
    </w:p>
    <w:p w:rsidR="00AA2D6C" w:rsidRPr="002138CF" w:rsidRDefault="00102462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- </w:t>
      </w:r>
      <w:r w:rsidR="00AA2D6C" w:rsidRPr="002138CF">
        <w:rPr>
          <w:color w:val="000000"/>
          <w:sz w:val="26"/>
          <w:szCs w:val="26"/>
          <w:shd w:val="clear" w:color="auto" w:fill="FFFFFF"/>
        </w:rPr>
        <w:t>начальник отдела предпринимательства управления экономики и предпринимательства;</w:t>
      </w:r>
    </w:p>
    <w:p w:rsidR="00AA2D6C" w:rsidRPr="002138CF" w:rsidRDefault="00102462" w:rsidP="00AA2D6C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="00AA2D6C" w:rsidRPr="002138CF">
        <w:rPr>
          <w:color w:val="000000"/>
          <w:sz w:val="26"/>
          <w:szCs w:val="26"/>
        </w:rPr>
        <w:t xml:space="preserve">главный специалист 1 разряда </w:t>
      </w:r>
      <w:r>
        <w:rPr>
          <w:color w:val="000000"/>
          <w:sz w:val="26"/>
          <w:szCs w:val="26"/>
        </w:rPr>
        <w:t>отдела предпринимательства управления экономики и предпринимательства.</w:t>
      </w:r>
    </w:p>
    <w:p w:rsidR="00AA2D6C" w:rsidRPr="002138CF" w:rsidRDefault="00D8719E" w:rsidP="00AA2D6C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4</w:t>
      </w:r>
      <w:r w:rsidR="00AA2D6C" w:rsidRPr="002138CF">
        <w:rPr>
          <w:color w:val="000000"/>
          <w:sz w:val="26"/>
          <w:szCs w:val="26"/>
          <w:shd w:val="clear" w:color="auto" w:fill="FFFFFF"/>
        </w:rPr>
        <w:t xml:space="preserve">. </w:t>
      </w:r>
      <w:r w:rsidR="00AA2D6C" w:rsidRPr="002138CF">
        <w:rPr>
          <w:color w:val="000000"/>
          <w:sz w:val="26"/>
          <w:szCs w:val="26"/>
        </w:rPr>
        <w:t>По делам об административных правонарушениях, предусмотренных ст. 11.9 Закона:</w:t>
      </w:r>
    </w:p>
    <w:p w:rsidR="00AA2D6C" w:rsidRPr="002138CF" w:rsidRDefault="00AA2D6C" w:rsidP="00AA2D6C">
      <w:pPr>
        <w:spacing w:line="360" w:lineRule="auto"/>
        <w:ind w:firstLine="720"/>
        <w:jc w:val="both"/>
        <w:rPr>
          <w:color w:val="000000"/>
          <w:sz w:val="26"/>
          <w:szCs w:val="26"/>
          <w:shd w:val="clear" w:color="auto" w:fill="FFFFFF"/>
        </w:rPr>
      </w:pPr>
      <w:r w:rsidRPr="002138CF">
        <w:rPr>
          <w:color w:val="000000"/>
          <w:sz w:val="26"/>
          <w:szCs w:val="26"/>
        </w:rPr>
        <w:t>-</w:t>
      </w:r>
      <w:r w:rsidR="00102462">
        <w:rPr>
          <w:color w:val="000000"/>
          <w:sz w:val="26"/>
          <w:szCs w:val="26"/>
        </w:rPr>
        <w:t xml:space="preserve"> </w:t>
      </w:r>
      <w:r w:rsidRPr="002138CF">
        <w:rPr>
          <w:sz w:val="26"/>
          <w:szCs w:val="26"/>
        </w:rPr>
        <w:t xml:space="preserve">председатель комиссии по делам </w:t>
      </w:r>
      <w:r w:rsidRPr="002138CF">
        <w:rPr>
          <w:color w:val="000000"/>
          <w:sz w:val="26"/>
          <w:szCs w:val="26"/>
        </w:rPr>
        <w:t>несовершеннолетних и защите их прав</w:t>
      </w:r>
      <w:r w:rsidRPr="002138CF">
        <w:rPr>
          <w:color w:val="000000"/>
          <w:sz w:val="26"/>
          <w:szCs w:val="26"/>
          <w:shd w:val="clear" w:color="auto" w:fill="FFFFFF"/>
        </w:rPr>
        <w:t>.</w:t>
      </w:r>
    </w:p>
    <w:p w:rsidR="00AA2D6C" w:rsidRPr="002138CF" w:rsidRDefault="00D8719E" w:rsidP="00AA2D6C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</w:rPr>
        <w:t>5</w:t>
      </w:r>
      <w:r w:rsidR="00AA2D6C" w:rsidRPr="002138CF">
        <w:rPr>
          <w:color w:val="000000"/>
          <w:sz w:val="26"/>
          <w:szCs w:val="26"/>
          <w:shd w:val="clear" w:color="auto" w:fill="FFFFFF"/>
        </w:rPr>
        <w:t xml:space="preserve">. </w:t>
      </w:r>
      <w:r w:rsidR="00AA2D6C" w:rsidRPr="002138CF">
        <w:rPr>
          <w:color w:val="000000"/>
          <w:sz w:val="26"/>
          <w:szCs w:val="26"/>
        </w:rPr>
        <w:t>По делам об административных правонарушениях, предусмотренных ст. 11.4-11.6 Закона:</w:t>
      </w:r>
    </w:p>
    <w:p w:rsidR="00AA2D6C" w:rsidRPr="002138CF" w:rsidRDefault="00AA2D6C" w:rsidP="00AA2D6C">
      <w:pPr>
        <w:spacing w:line="360" w:lineRule="auto"/>
        <w:ind w:firstLine="708"/>
        <w:jc w:val="both"/>
        <w:rPr>
          <w:color w:val="000000"/>
          <w:sz w:val="26"/>
          <w:szCs w:val="26"/>
        </w:rPr>
      </w:pPr>
      <w:r w:rsidRPr="002138CF">
        <w:rPr>
          <w:color w:val="000000"/>
          <w:sz w:val="26"/>
          <w:szCs w:val="26"/>
        </w:rPr>
        <w:t>- начальник отдела внутренней политики;</w:t>
      </w:r>
    </w:p>
    <w:p w:rsidR="00914EBB" w:rsidRPr="00C91A3D" w:rsidRDefault="00AA2D6C" w:rsidP="00102462">
      <w:pPr>
        <w:spacing w:line="360" w:lineRule="auto"/>
        <w:ind w:firstLine="708"/>
        <w:jc w:val="both"/>
        <w:rPr>
          <w:b/>
          <w:color w:val="000000"/>
          <w:sz w:val="26"/>
          <w:szCs w:val="26"/>
        </w:rPr>
      </w:pPr>
      <w:r w:rsidRPr="002138CF">
        <w:rPr>
          <w:color w:val="000000"/>
          <w:sz w:val="26"/>
          <w:szCs w:val="26"/>
        </w:rPr>
        <w:t>- главный специалист 1 разряда отдела внутренней политики</w:t>
      </w:r>
      <w:r w:rsidR="00102462">
        <w:rPr>
          <w:color w:val="000000"/>
          <w:sz w:val="26"/>
          <w:szCs w:val="26"/>
        </w:rPr>
        <w:t>.</w:t>
      </w:r>
    </w:p>
    <w:sectPr w:rsidR="00914EBB" w:rsidRPr="00C91A3D" w:rsidSect="004071CD">
      <w:pgSz w:w="11906" w:h="16838"/>
      <w:pgMar w:top="709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346F"/>
    <w:multiLevelType w:val="hybridMultilevel"/>
    <w:tmpl w:val="D222E87E"/>
    <w:lvl w:ilvl="0" w:tplc="E842C6E4">
      <w:start w:val="1"/>
      <w:numFmt w:val="decimal"/>
      <w:lvlText w:val="%1."/>
      <w:lvlJc w:val="left"/>
      <w:pPr>
        <w:ind w:left="1759" w:hanging="10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692CB3"/>
    <w:multiLevelType w:val="hybridMultilevel"/>
    <w:tmpl w:val="28721CE2"/>
    <w:lvl w:ilvl="0" w:tplc="45E00AC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11FD57E2"/>
    <w:multiLevelType w:val="singleLevel"/>
    <w:tmpl w:val="99C244FE"/>
    <w:lvl w:ilvl="0">
      <w:start w:val="17"/>
      <w:numFmt w:val="bullet"/>
      <w:lvlText w:val="-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3">
    <w:nsid w:val="15021CBF"/>
    <w:multiLevelType w:val="multilevel"/>
    <w:tmpl w:val="FDB46CFA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45FE6605"/>
    <w:multiLevelType w:val="singleLevel"/>
    <w:tmpl w:val="96A01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51432FB4"/>
    <w:multiLevelType w:val="multilevel"/>
    <w:tmpl w:val="857C5D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69C4471C"/>
    <w:multiLevelType w:val="multilevel"/>
    <w:tmpl w:val="784804E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attachedTemplate r:id="rId1"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AC1E42"/>
    <w:rsid w:val="000001ED"/>
    <w:rsid w:val="000062B0"/>
    <w:rsid w:val="00021A08"/>
    <w:rsid w:val="00031044"/>
    <w:rsid w:val="0003342E"/>
    <w:rsid w:val="000377BE"/>
    <w:rsid w:val="000446E5"/>
    <w:rsid w:val="00045EB3"/>
    <w:rsid w:val="00054AD9"/>
    <w:rsid w:val="00065381"/>
    <w:rsid w:val="0008531F"/>
    <w:rsid w:val="0009237B"/>
    <w:rsid w:val="00093C1F"/>
    <w:rsid w:val="000940DE"/>
    <w:rsid w:val="000A03B8"/>
    <w:rsid w:val="000A0ADC"/>
    <w:rsid w:val="000A14E3"/>
    <w:rsid w:val="000A3D09"/>
    <w:rsid w:val="000B4388"/>
    <w:rsid w:val="000B5408"/>
    <w:rsid w:val="000B5A3C"/>
    <w:rsid w:val="000B6BC3"/>
    <w:rsid w:val="000B7C90"/>
    <w:rsid w:val="000D20DA"/>
    <w:rsid w:val="000D27B3"/>
    <w:rsid w:val="000D6CE8"/>
    <w:rsid w:val="000D7346"/>
    <w:rsid w:val="000E43EF"/>
    <w:rsid w:val="000E462C"/>
    <w:rsid w:val="000E7CB5"/>
    <w:rsid w:val="00100644"/>
    <w:rsid w:val="00102462"/>
    <w:rsid w:val="001030AF"/>
    <w:rsid w:val="00106634"/>
    <w:rsid w:val="00114115"/>
    <w:rsid w:val="00120A04"/>
    <w:rsid w:val="00123587"/>
    <w:rsid w:val="00140804"/>
    <w:rsid w:val="001439F8"/>
    <w:rsid w:val="001512A7"/>
    <w:rsid w:val="00166E0C"/>
    <w:rsid w:val="00170153"/>
    <w:rsid w:val="00170D43"/>
    <w:rsid w:val="00171513"/>
    <w:rsid w:val="001722F0"/>
    <w:rsid w:val="0017418C"/>
    <w:rsid w:val="00176377"/>
    <w:rsid w:val="00180EDA"/>
    <w:rsid w:val="001837A5"/>
    <w:rsid w:val="00183A25"/>
    <w:rsid w:val="00187F68"/>
    <w:rsid w:val="00196BBC"/>
    <w:rsid w:val="001B592A"/>
    <w:rsid w:val="001C5C45"/>
    <w:rsid w:val="001E4DFD"/>
    <w:rsid w:val="001E4FC0"/>
    <w:rsid w:val="001E7891"/>
    <w:rsid w:val="001F4FF4"/>
    <w:rsid w:val="00200F73"/>
    <w:rsid w:val="002138CF"/>
    <w:rsid w:val="002200D7"/>
    <w:rsid w:val="00225E38"/>
    <w:rsid w:val="00244D4C"/>
    <w:rsid w:val="00245C21"/>
    <w:rsid w:val="00252320"/>
    <w:rsid w:val="00253D50"/>
    <w:rsid w:val="00254A16"/>
    <w:rsid w:val="002553E3"/>
    <w:rsid w:val="00263DDB"/>
    <w:rsid w:val="00264DF7"/>
    <w:rsid w:val="00272345"/>
    <w:rsid w:val="00273203"/>
    <w:rsid w:val="00282590"/>
    <w:rsid w:val="00290536"/>
    <w:rsid w:val="00292637"/>
    <w:rsid w:val="0029541F"/>
    <w:rsid w:val="002C1DAA"/>
    <w:rsid w:val="002C4A68"/>
    <w:rsid w:val="002D07E6"/>
    <w:rsid w:val="002E13B7"/>
    <w:rsid w:val="002E3889"/>
    <w:rsid w:val="002E3D82"/>
    <w:rsid w:val="002E64E8"/>
    <w:rsid w:val="002F1143"/>
    <w:rsid w:val="002F1C18"/>
    <w:rsid w:val="0030070E"/>
    <w:rsid w:val="00302FE4"/>
    <w:rsid w:val="00306F8B"/>
    <w:rsid w:val="00323356"/>
    <w:rsid w:val="00323BE8"/>
    <w:rsid w:val="00325651"/>
    <w:rsid w:val="00327439"/>
    <w:rsid w:val="0033123F"/>
    <w:rsid w:val="003328D1"/>
    <w:rsid w:val="003408ED"/>
    <w:rsid w:val="003414B1"/>
    <w:rsid w:val="00341F4D"/>
    <w:rsid w:val="00350AEA"/>
    <w:rsid w:val="00357A33"/>
    <w:rsid w:val="003611DF"/>
    <w:rsid w:val="00366548"/>
    <w:rsid w:val="0037027A"/>
    <w:rsid w:val="00371322"/>
    <w:rsid w:val="0038279E"/>
    <w:rsid w:val="00383036"/>
    <w:rsid w:val="00383B1A"/>
    <w:rsid w:val="00383D35"/>
    <w:rsid w:val="0038502F"/>
    <w:rsid w:val="0039159F"/>
    <w:rsid w:val="00394083"/>
    <w:rsid w:val="00396D4B"/>
    <w:rsid w:val="003A3078"/>
    <w:rsid w:val="003B01A8"/>
    <w:rsid w:val="003B21A4"/>
    <w:rsid w:val="003B415A"/>
    <w:rsid w:val="003C599B"/>
    <w:rsid w:val="003D221A"/>
    <w:rsid w:val="003D2E38"/>
    <w:rsid w:val="003D3B6B"/>
    <w:rsid w:val="003D3CF2"/>
    <w:rsid w:val="003D5C6D"/>
    <w:rsid w:val="003D7AED"/>
    <w:rsid w:val="003E5F37"/>
    <w:rsid w:val="0040025F"/>
    <w:rsid w:val="00401D28"/>
    <w:rsid w:val="00404C4D"/>
    <w:rsid w:val="004071CD"/>
    <w:rsid w:val="00411063"/>
    <w:rsid w:val="0041253E"/>
    <w:rsid w:val="00416FBD"/>
    <w:rsid w:val="004215F4"/>
    <w:rsid w:val="00422B9F"/>
    <w:rsid w:val="004313BD"/>
    <w:rsid w:val="00432BAA"/>
    <w:rsid w:val="004332E8"/>
    <w:rsid w:val="00436BAD"/>
    <w:rsid w:val="00437672"/>
    <w:rsid w:val="00441E7C"/>
    <w:rsid w:val="0044209E"/>
    <w:rsid w:val="00447E99"/>
    <w:rsid w:val="004531C4"/>
    <w:rsid w:val="00455FD0"/>
    <w:rsid w:val="00457B77"/>
    <w:rsid w:val="0046320F"/>
    <w:rsid w:val="004754AC"/>
    <w:rsid w:val="00490DD2"/>
    <w:rsid w:val="004927BB"/>
    <w:rsid w:val="00494F4E"/>
    <w:rsid w:val="00496E81"/>
    <w:rsid w:val="004A0A74"/>
    <w:rsid w:val="004A2EDC"/>
    <w:rsid w:val="004A71C1"/>
    <w:rsid w:val="004B1523"/>
    <w:rsid w:val="004B2B26"/>
    <w:rsid w:val="004B313C"/>
    <w:rsid w:val="004B5C75"/>
    <w:rsid w:val="004C3CBC"/>
    <w:rsid w:val="004E2622"/>
    <w:rsid w:val="004E2D69"/>
    <w:rsid w:val="004E326C"/>
    <w:rsid w:val="004F41A4"/>
    <w:rsid w:val="004F41C5"/>
    <w:rsid w:val="004F645A"/>
    <w:rsid w:val="00502ED0"/>
    <w:rsid w:val="00504E47"/>
    <w:rsid w:val="00505468"/>
    <w:rsid w:val="005074CD"/>
    <w:rsid w:val="0051068F"/>
    <w:rsid w:val="00522587"/>
    <w:rsid w:val="0052456D"/>
    <w:rsid w:val="00536673"/>
    <w:rsid w:val="00536AFF"/>
    <w:rsid w:val="0054747F"/>
    <w:rsid w:val="00556561"/>
    <w:rsid w:val="005576F1"/>
    <w:rsid w:val="00563C73"/>
    <w:rsid w:val="005646F1"/>
    <w:rsid w:val="005769C3"/>
    <w:rsid w:val="00582685"/>
    <w:rsid w:val="0059438F"/>
    <w:rsid w:val="00594A1C"/>
    <w:rsid w:val="00595D89"/>
    <w:rsid w:val="005973E6"/>
    <w:rsid w:val="005A2DE1"/>
    <w:rsid w:val="005A33EC"/>
    <w:rsid w:val="005A40F1"/>
    <w:rsid w:val="005B034B"/>
    <w:rsid w:val="005C1223"/>
    <w:rsid w:val="005C4FAF"/>
    <w:rsid w:val="005C6965"/>
    <w:rsid w:val="005E3017"/>
    <w:rsid w:val="005F1F6F"/>
    <w:rsid w:val="00604191"/>
    <w:rsid w:val="00604A9F"/>
    <w:rsid w:val="00615A17"/>
    <w:rsid w:val="00616A11"/>
    <w:rsid w:val="00624364"/>
    <w:rsid w:val="00624D44"/>
    <w:rsid w:val="00626D7E"/>
    <w:rsid w:val="00632368"/>
    <w:rsid w:val="006349B8"/>
    <w:rsid w:val="006430C8"/>
    <w:rsid w:val="00643673"/>
    <w:rsid w:val="0065035E"/>
    <w:rsid w:val="006610D1"/>
    <w:rsid w:val="00665EC1"/>
    <w:rsid w:val="00666F6C"/>
    <w:rsid w:val="00684CDB"/>
    <w:rsid w:val="006861C8"/>
    <w:rsid w:val="0069110E"/>
    <w:rsid w:val="00692B8C"/>
    <w:rsid w:val="006A098C"/>
    <w:rsid w:val="006A31AC"/>
    <w:rsid w:val="006A3DBD"/>
    <w:rsid w:val="006B3A10"/>
    <w:rsid w:val="006B441D"/>
    <w:rsid w:val="006C1260"/>
    <w:rsid w:val="006C303F"/>
    <w:rsid w:val="006C7DBA"/>
    <w:rsid w:val="006D172B"/>
    <w:rsid w:val="006D365A"/>
    <w:rsid w:val="006D5A4C"/>
    <w:rsid w:val="006E02C1"/>
    <w:rsid w:val="006E0959"/>
    <w:rsid w:val="006E65A9"/>
    <w:rsid w:val="006F0E76"/>
    <w:rsid w:val="00700DF5"/>
    <w:rsid w:val="00716837"/>
    <w:rsid w:val="00724006"/>
    <w:rsid w:val="007260EE"/>
    <w:rsid w:val="00734CC8"/>
    <w:rsid w:val="007409C4"/>
    <w:rsid w:val="007415E0"/>
    <w:rsid w:val="00743447"/>
    <w:rsid w:val="00745921"/>
    <w:rsid w:val="0077576F"/>
    <w:rsid w:val="007770A5"/>
    <w:rsid w:val="0078147C"/>
    <w:rsid w:val="007829B6"/>
    <w:rsid w:val="00786262"/>
    <w:rsid w:val="007B433E"/>
    <w:rsid w:val="007B6B45"/>
    <w:rsid w:val="007C2F62"/>
    <w:rsid w:val="007D428F"/>
    <w:rsid w:val="007D44D9"/>
    <w:rsid w:val="007E16D7"/>
    <w:rsid w:val="007E2F04"/>
    <w:rsid w:val="007F03CA"/>
    <w:rsid w:val="007F25C7"/>
    <w:rsid w:val="007F3DA3"/>
    <w:rsid w:val="007F6B78"/>
    <w:rsid w:val="008006D1"/>
    <w:rsid w:val="00803177"/>
    <w:rsid w:val="00804BC8"/>
    <w:rsid w:val="0081508C"/>
    <w:rsid w:val="00815408"/>
    <w:rsid w:val="0082765D"/>
    <w:rsid w:val="00830D01"/>
    <w:rsid w:val="00834738"/>
    <w:rsid w:val="008371A6"/>
    <w:rsid w:val="00841BE2"/>
    <w:rsid w:val="008442B7"/>
    <w:rsid w:val="00845D33"/>
    <w:rsid w:val="00847100"/>
    <w:rsid w:val="008477AC"/>
    <w:rsid w:val="00854A3E"/>
    <w:rsid w:val="0085549E"/>
    <w:rsid w:val="00855733"/>
    <w:rsid w:val="008608A4"/>
    <w:rsid w:val="00861880"/>
    <w:rsid w:val="008619B9"/>
    <w:rsid w:val="00865905"/>
    <w:rsid w:val="00866096"/>
    <w:rsid w:val="0086780C"/>
    <w:rsid w:val="008718F7"/>
    <w:rsid w:val="00872FA7"/>
    <w:rsid w:val="008808D9"/>
    <w:rsid w:val="00885DC6"/>
    <w:rsid w:val="008921C8"/>
    <w:rsid w:val="00896C01"/>
    <w:rsid w:val="008B4CCA"/>
    <w:rsid w:val="008B7441"/>
    <w:rsid w:val="008C287A"/>
    <w:rsid w:val="008D04D8"/>
    <w:rsid w:val="008D312E"/>
    <w:rsid w:val="008D69FB"/>
    <w:rsid w:val="008E0FE3"/>
    <w:rsid w:val="008E6FE2"/>
    <w:rsid w:val="008E7079"/>
    <w:rsid w:val="008E7DCE"/>
    <w:rsid w:val="008F44B6"/>
    <w:rsid w:val="008F6773"/>
    <w:rsid w:val="008F7187"/>
    <w:rsid w:val="0090058B"/>
    <w:rsid w:val="00903D18"/>
    <w:rsid w:val="0090588F"/>
    <w:rsid w:val="00914EBB"/>
    <w:rsid w:val="0091757B"/>
    <w:rsid w:val="00923254"/>
    <w:rsid w:val="00926D09"/>
    <w:rsid w:val="00931C93"/>
    <w:rsid w:val="00932105"/>
    <w:rsid w:val="009440DB"/>
    <w:rsid w:val="00952E32"/>
    <w:rsid w:val="009562EF"/>
    <w:rsid w:val="00966C08"/>
    <w:rsid w:val="00980F82"/>
    <w:rsid w:val="00991E8F"/>
    <w:rsid w:val="00996DA5"/>
    <w:rsid w:val="009A0294"/>
    <w:rsid w:val="009A44A2"/>
    <w:rsid w:val="009A5B90"/>
    <w:rsid w:val="009B0D2E"/>
    <w:rsid w:val="009B2D29"/>
    <w:rsid w:val="009C4B53"/>
    <w:rsid w:val="009C594F"/>
    <w:rsid w:val="009D0B74"/>
    <w:rsid w:val="009D392A"/>
    <w:rsid w:val="009E0611"/>
    <w:rsid w:val="009E4608"/>
    <w:rsid w:val="009F188B"/>
    <w:rsid w:val="00A05B7D"/>
    <w:rsid w:val="00A1560B"/>
    <w:rsid w:val="00A21589"/>
    <w:rsid w:val="00A2282C"/>
    <w:rsid w:val="00A23640"/>
    <w:rsid w:val="00A26A3B"/>
    <w:rsid w:val="00A31562"/>
    <w:rsid w:val="00A41379"/>
    <w:rsid w:val="00A43C43"/>
    <w:rsid w:val="00A446A2"/>
    <w:rsid w:val="00A47879"/>
    <w:rsid w:val="00A47E63"/>
    <w:rsid w:val="00A51E32"/>
    <w:rsid w:val="00A52809"/>
    <w:rsid w:val="00A57713"/>
    <w:rsid w:val="00A634F6"/>
    <w:rsid w:val="00A6625C"/>
    <w:rsid w:val="00A703DA"/>
    <w:rsid w:val="00A72B2F"/>
    <w:rsid w:val="00A75103"/>
    <w:rsid w:val="00A77EBE"/>
    <w:rsid w:val="00A91169"/>
    <w:rsid w:val="00A97424"/>
    <w:rsid w:val="00AA24F7"/>
    <w:rsid w:val="00AA2D6C"/>
    <w:rsid w:val="00AA33E1"/>
    <w:rsid w:val="00AA68D8"/>
    <w:rsid w:val="00AB0C97"/>
    <w:rsid w:val="00AB1615"/>
    <w:rsid w:val="00AC1E42"/>
    <w:rsid w:val="00AC3468"/>
    <w:rsid w:val="00AC4777"/>
    <w:rsid w:val="00AC57A2"/>
    <w:rsid w:val="00AC76CE"/>
    <w:rsid w:val="00AD2421"/>
    <w:rsid w:val="00AD70F6"/>
    <w:rsid w:val="00AE0BAC"/>
    <w:rsid w:val="00AE0CB3"/>
    <w:rsid w:val="00AF2D12"/>
    <w:rsid w:val="00AF4670"/>
    <w:rsid w:val="00B03F45"/>
    <w:rsid w:val="00B04440"/>
    <w:rsid w:val="00B04B9D"/>
    <w:rsid w:val="00B0629B"/>
    <w:rsid w:val="00B14782"/>
    <w:rsid w:val="00B208A7"/>
    <w:rsid w:val="00B231AB"/>
    <w:rsid w:val="00B37468"/>
    <w:rsid w:val="00B41442"/>
    <w:rsid w:val="00B43915"/>
    <w:rsid w:val="00B45BD3"/>
    <w:rsid w:val="00B5564C"/>
    <w:rsid w:val="00B5650F"/>
    <w:rsid w:val="00B56552"/>
    <w:rsid w:val="00B7099C"/>
    <w:rsid w:val="00B74ECE"/>
    <w:rsid w:val="00B848CA"/>
    <w:rsid w:val="00B85BF8"/>
    <w:rsid w:val="00B87822"/>
    <w:rsid w:val="00B958C2"/>
    <w:rsid w:val="00B9736B"/>
    <w:rsid w:val="00BA3523"/>
    <w:rsid w:val="00BA3C58"/>
    <w:rsid w:val="00BA5AEA"/>
    <w:rsid w:val="00BA6050"/>
    <w:rsid w:val="00BB62BB"/>
    <w:rsid w:val="00BC1289"/>
    <w:rsid w:val="00BD2A76"/>
    <w:rsid w:val="00BD474E"/>
    <w:rsid w:val="00BE131D"/>
    <w:rsid w:val="00BE3F4A"/>
    <w:rsid w:val="00BF0EFD"/>
    <w:rsid w:val="00BF3438"/>
    <w:rsid w:val="00BF4E87"/>
    <w:rsid w:val="00BF603A"/>
    <w:rsid w:val="00BF6A33"/>
    <w:rsid w:val="00C014A5"/>
    <w:rsid w:val="00C0362E"/>
    <w:rsid w:val="00C11B6D"/>
    <w:rsid w:val="00C1242B"/>
    <w:rsid w:val="00C146BD"/>
    <w:rsid w:val="00C149B1"/>
    <w:rsid w:val="00C220E0"/>
    <w:rsid w:val="00C34623"/>
    <w:rsid w:val="00C45D28"/>
    <w:rsid w:val="00C5161D"/>
    <w:rsid w:val="00C526B4"/>
    <w:rsid w:val="00C557F6"/>
    <w:rsid w:val="00C564F7"/>
    <w:rsid w:val="00C6004E"/>
    <w:rsid w:val="00C6251B"/>
    <w:rsid w:val="00C66A87"/>
    <w:rsid w:val="00C70994"/>
    <w:rsid w:val="00C7268A"/>
    <w:rsid w:val="00C80302"/>
    <w:rsid w:val="00C869A7"/>
    <w:rsid w:val="00C91A3D"/>
    <w:rsid w:val="00C91A57"/>
    <w:rsid w:val="00C954CE"/>
    <w:rsid w:val="00C96315"/>
    <w:rsid w:val="00CA2AC1"/>
    <w:rsid w:val="00CA34FD"/>
    <w:rsid w:val="00CA38AC"/>
    <w:rsid w:val="00CB2E8A"/>
    <w:rsid w:val="00CB46BE"/>
    <w:rsid w:val="00CB6003"/>
    <w:rsid w:val="00CB6E79"/>
    <w:rsid w:val="00CC6C5F"/>
    <w:rsid w:val="00CE3720"/>
    <w:rsid w:val="00CE5848"/>
    <w:rsid w:val="00CE7AFA"/>
    <w:rsid w:val="00CF00A1"/>
    <w:rsid w:val="00CF7A4B"/>
    <w:rsid w:val="00D00729"/>
    <w:rsid w:val="00D00A76"/>
    <w:rsid w:val="00D011B8"/>
    <w:rsid w:val="00D0175A"/>
    <w:rsid w:val="00D10D3D"/>
    <w:rsid w:val="00D113C6"/>
    <w:rsid w:val="00D154E2"/>
    <w:rsid w:val="00D163FB"/>
    <w:rsid w:val="00D16660"/>
    <w:rsid w:val="00D27F09"/>
    <w:rsid w:val="00D3122C"/>
    <w:rsid w:val="00D339C3"/>
    <w:rsid w:val="00D37196"/>
    <w:rsid w:val="00D41E76"/>
    <w:rsid w:val="00D4269C"/>
    <w:rsid w:val="00D43225"/>
    <w:rsid w:val="00D46939"/>
    <w:rsid w:val="00D5118A"/>
    <w:rsid w:val="00D57190"/>
    <w:rsid w:val="00D576E6"/>
    <w:rsid w:val="00D63B2C"/>
    <w:rsid w:val="00D70EA6"/>
    <w:rsid w:val="00D77AC1"/>
    <w:rsid w:val="00D83EDB"/>
    <w:rsid w:val="00D8719E"/>
    <w:rsid w:val="00DA6213"/>
    <w:rsid w:val="00DB044D"/>
    <w:rsid w:val="00DB7C9A"/>
    <w:rsid w:val="00DC3D6F"/>
    <w:rsid w:val="00DC65C3"/>
    <w:rsid w:val="00DC733A"/>
    <w:rsid w:val="00DD3E53"/>
    <w:rsid w:val="00DD4205"/>
    <w:rsid w:val="00DE4017"/>
    <w:rsid w:val="00DF2E63"/>
    <w:rsid w:val="00DF3F20"/>
    <w:rsid w:val="00DF4262"/>
    <w:rsid w:val="00E01608"/>
    <w:rsid w:val="00E02B80"/>
    <w:rsid w:val="00E032CC"/>
    <w:rsid w:val="00E063D8"/>
    <w:rsid w:val="00E100B7"/>
    <w:rsid w:val="00E12B05"/>
    <w:rsid w:val="00E13857"/>
    <w:rsid w:val="00E15BB7"/>
    <w:rsid w:val="00E206C5"/>
    <w:rsid w:val="00E23D12"/>
    <w:rsid w:val="00E30A75"/>
    <w:rsid w:val="00E31860"/>
    <w:rsid w:val="00E37245"/>
    <w:rsid w:val="00E43CBD"/>
    <w:rsid w:val="00E444D6"/>
    <w:rsid w:val="00E772E9"/>
    <w:rsid w:val="00E80C21"/>
    <w:rsid w:val="00E823F0"/>
    <w:rsid w:val="00E862C5"/>
    <w:rsid w:val="00E91C07"/>
    <w:rsid w:val="00E94010"/>
    <w:rsid w:val="00E95BF7"/>
    <w:rsid w:val="00EA0691"/>
    <w:rsid w:val="00EA1616"/>
    <w:rsid w:val="00EC034E"/>
    <w:rsid w:val="00EC3A6C"/>
    <w:rsid w:val="00ED16FC"/>
    <w:rsid w:val="00ED2362"/>
    <w:rsid w:val="00ED5189"/>
    <w:rsid w:val="00ED7EAD"/>
    <w:rsid w:val="00EE0265"/>
    <w:rsid w:val="00EE4D66"/>
    <w:rsid w:val="00EE544D"/>
    <w:rsid w:val="00F10AD1"/>
    <w:rsid w:val="00F1237C"/>
    <w:rsid w:val="00F12B78"/>
    <w:rsid w:val="00F13232"/>
    <w:rsid w:val="00F165F8"/>
    <w:rsid w:val="00F22BC9"/>
    <w:rsid w:val="00F31D42"/>
    <w:rsid w:val="00F33FFA"/>
    <w:rsid w:val="00F4201F"/>
    <w:rsid w:val="00F438FE"/>
    <w:rsid w:val="00F54227"/>
    <w:rsid w:val="00F54D60"/>
    <w:rsid w:val="00F67FCA"/>
    <w:rsid w:val="00F75D6B"/>
    <w:rsid w:val="00F765FF"/>
    <w:rsid w:val="00F82362"/>
    <w:rsid w:val="00F87B8A"/>
    <w:rsid w:val="00FA29DC"/>
    <w:rsid w:val="00FA2F31"/>
    <w:rsid w:val="00FA3A15"/>
    <w:rsid w:val="00FA451B"/>
    <w:rsid w:val="00FB0506"/>
    <w:rsid w:val="00FB0C7E"/>
    <w:rsid w:val="00FB0FA5"/>
    <w:rsid w:val="00FB1E3B"/>
    <w:rsid w:val="00FB23ED"/>
    <w:rsid w:val="00FB4A0E"/>
    <w:rsid w:val="00FB4EC9"/>
    <w:rsid w:val="00FB6385"/>
    <w:rsid w:val="00FB69DC"/>
    <w:rsid w:val="00FD0189"/>
    <w:rsid w:val="00FD13D5"/>
    <w:rsid w:val="00FD38F4"/>
    <w:rsid w:val="00FE02C4"/>
    <w:rsid w:val="00FE22A0"/>
    <w:rsid w:val="00FE4D5B"/>
    <w:rsid w:val="00FF10E4"/>
    <w:rsid w:val="00FF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DB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C220E0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C220E0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C220E0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A31A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A31A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A31AC"/>
    <w:rPr>
      <w:rFonts w:ascii="Cambria" w:hAnsi="Cambria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D43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A31AC"/>
    <w:rPr>
      <w:rFonts w:cs="Times New Roman"/>
      <w:sz w:val="2"/>
    </w:rPr>
  </w:style>
  <w:style w:type="paragraph" w:styleId="a5">
    <w:name w:val="Body Text"/>
    <w:basedOn w:val="a"/>
    <w:link w:val="a6"/>
    <w:uiPriority w:val="99"/>
    <w:rsid w:val="00692B8C"/>
    <w:pPr>
      <w:tabs>
        <w:tab w:val="left" w:pos="4111"/>
      </w:tabs>
      <w:ind w:right="4959"/>
      <w:jc w:val="both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6A31AC"/>
    <w:rPr>
      <w:rFonts w:cs="Times New Roman"/>
      <w:sz w:val="20"/>
      <w:szCs w:val="20"/>
    </w:rPr>
  </w:style>
  <w:style w:type="paragraph" w:styleId="a7">
    <w:name w:val="Body Text Indent"/>
    <w:basedOn w:val="a"/>
    <w:link w:val="a8"/>
    <w:uiPriority w:val="99"/>
    <w:rsid w:val="00692B8C"/>
    <w:pPr>
      <w:ind w:firstLine="72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6A31AC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BE3F4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6A31AC"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3C59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1560B"/>
    <w:pPr>
      <w:ind w:left="720"/>
      <w:contextualSpacing/>
    </w:pPr>
  </w:style>
  <w:style w:type="paragraph" w:customStyle="1" w:styleId="ConsPlusTitle">
    <w:name w:val="ConsPlusTitle"/>
    <w:rsid w:val="00244D4C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VV\Application%20Data\Microsoft\&#1064;&#1072;&#1073;&#1083;&#1086;&#1085;&#1099;\&#1055;&#1054;&#1057;&#1058;&#1040;&#1053;&#1054;&#1042;&#1051;&#1045;&#1053;&#1048;&#1045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6C980-AC8A-4CB8-95D6-3484E3B7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202</TotalTime>
  <Pages>4</Pages>
  <Words>475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OVV</dc:creator>
  <cp:keywords/>
  <dc:description/>
  <cp:lastModifiedBy>boiko_mv</cp:lastModifiedBy>
  <cp:revision>6</cp:revision>
  <cp:lastPrinted>2024-09-26T07:33:00Z</cp:lastPrinted>
  <dcterms:created xsi:type="dcterms:W3CDTF">2024-09-12T05:19:00Z</dcterms:created>
  <dcterms:modified xsi:type="dcterms:W3CDTF">2024-09-26T07:39:00Z</dcterms:modified>
</cp:coreProperties>
</file>