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4FBE0" w14:textId="2AF5076D" w:rsidR="004B5C1C" w:rsidRDefault="009970AE" w:rsidP="004B5C1C">
      <w:pPr>
        <w:pStyle w:val="1"/>
        <w:tabs>
          <w:tab w:val="left" w:pos="3990"/>
          <w:tab w:val="center" w:pos="4677"/>
        </w:tabs>
        <w:jc w:val="left"/>
        <w:rPr>
          <w:sz w:val="26"/>
          <w:szCs w:val="26"/>
        </w:rPr>
      </w:pPr>
      <w:r w:rsidRPr="00FE30A2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638C0527" wp14:editId="69615C98">
            <wp:simplePos x="0" y="0"/>
            <wp:positionH relativeFrom="column">
              <wp:posOffset>2758440</wp:posOffset>
            </wp:positionH>
            <wp:positionV relativeFrom="paragraph">
              <wp:posOffset>-73660</wp:posOffset>
            </wp:positionV>
            <wp:extent cx="474980" cy="631825"/>
            <wp:effectExtent l="0" t="0" r="0" b="0"/>
            <wp:wrapNone/>
            <wp:docPr id="1" name="Рисунок 1" descr="C:\Users\boiko_mv\AppData\Local\Packages\Microsoft.Windows.Photos_8wekyb3d8bbwe\TempState\ShareServiceTempFolder\герб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iko_mv\AppData\Local\Packages\Microsoft.Windows.Photos_8wekyb3d8bbwe\TempState\ShareServiceTempFolder\герб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63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C1C">
        <w:rPr>
          <w:rFonts w:ascii="Tahoma" w:hAnsi="Tahoma"/>
          <w:b w:val="0"/>
          <w:spacing w:val="0"/>
          <w:sz w:val="24"/>
        </w:rPr>
        <w:t xml:space="preserve">          </w:t>
      </w:r>
      <w:r w:rsidR="004B5C1C">
        <w:rPr>
          <w:sz w:val="26"/>
          <w:szCs w:val="26"/>
        </w:rPr>
        <w:t xml:space="preserve">                                          </w:t>
      </w:r>
    </w:p>
    <w:p w14:paraId="3D1F64DE" w14:textId="77777777" w:rsidR="004B5C1C" w:rsidRPr="00FE30A2" w:rsidRDefault="004B5C1C" w:rsidP="004B5C1C">
      <w:pPr>
        <w:pStyle w:val="1"/>
        <w:tabs>
          <w:tab w:val="left" w:pos="3990"/>
          <w:tab w:val="center" w:pos="4677"/>
        </w:tabs>
        <w:rPr>
          <w:sz w:val="16"/>
          <w:szCs w:val="16"/>
        </w:rPr>
      </w:pPr>
    </w:p>
    <w:p w14:paraId="0848B051" w14:textId="77777777" w:rsidR="009970AE" w:rsidRDefault="009970AE" w:rsidP="004B5C1C">
      <w:pPr>
        <w:pStyle w:val="1"/>
        <w:tabs>
          <w:tab w:val="left" w:pos="3990"/>
          <w:tab w:val="center" w:pos="4677"/>
        </w:tabs>
        <w:rPr>
          <w:sz w:val="26"/>
          <w:szCs w:val="26"/>
        </w:rPr>
      </w:pPr>
    </w:p>
    <w:p w14:paraId="1DD03F88" w14:textId="77777777" w:rsidR="009970AE" w:rsidRDefault="009970AE" w:rsidP="004B5C1C">
      <w:pPr>
        <w:pStyle w:val="1"/>
        <w:tabs>
          <w:tab w:val="left" w:pos="3990"/>
          <w:tab w:val="center" w:pos="4677"/>
        </w:tabs>
        <w:rPr>
          <w:sz w:val="26"/>
          <w:szCs w:val="26"/>
        </w:rPr>
      </w:pPr>
    </w:p>
    <w:p w14:paraId="786D5DBB" w14:textId="67A0C5C7" w:rsidR="004B5C1C" w:rsidRPr="00AC1E42" w:rsidRDefault="004B5C1C" w:rsidP="004B5C1C">
      <w:pPr>
        <w:pStyle w:val="1"/>
        <w:tabs>
          <w:tab w:val="left" w:pos="399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>АДМИНИСТРАЦИЯ</w:t>
      </w:r>
    </w:p>
    <w:p w14:paraId="16B1C94B" w14:textId="77777777" w:rsidR="004B5C1C" w:rsidRDefault="004B5C1C" w:rsidP="004B5C1C">
      <w:pPr>
        <w:pStyle w:val="3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Pr="00AC1E42">
        <w:rPr>
          <w:sz w:val="26"/>
          <w:szCs w:val="26"/>
        </w:rPr>
        <w:t xml:space="preserve"> </w:t>
      </w:r>
    </w:p>
    <w:p w14:paraId="3D840D8D" w14:textId="77777777" w:rsidR="004B5C1C" w:rsidRPr="00AC1E42" w:rsidRDefault="004B5C1C" w:rsidP="004B5C1C">
      <w:pPr>
        <w:pStyle w:val="3"/>
        <w:rPr>
          <w:sz w:val="26"/>
          <w:szCs w:val="26"/>
        </w:rPr>
      </w:pPr>
      <w:r w:rsidRPr="00AC1E42">
        <w:rPr>
          <w:sz w:val="26"/>
          <w:szCs w:val="26"/>
        </w:rPr>
        <w:t xml:space="preserve">СПАССК-ДАЛЬНИЙ </w:t>
      </w:r>
      <w:r>
        <w:rPr>
          <w:sz w:val="26"/>
          <w:szCs w:val="26"/>
        </w:rPr>
        <w:t>ПРИМОРСКОГО КРАЯ</w:t>
      </w:r>
    </w:p>
    <w:p w14:paraId="182F42F2" w14:textId="77777777" w:rsidR="009970AE" w:rsidRPr="00BE17EB" w:rsidRDefault="009970AE" w:rsidP="009970AE">
      <w:pPr>
        <w:pStyle w:val="2"/>
        <w:rPr>
          <w:sz w:val="32"/>
          <w:szCs w:val="32"/>
        </w:rPr>
      </w:pPr>
    </w:p>
    <w:p w14:paraId="682801A6" w14:textId="77777777" w:rsidR="009970AE" w:rsidRPr="00BE17EB" w:rsidRDefault="009970AE" w:rsidP="009970AE">
      <w:pPr>
        <w:pStyle w:val="2"/>
      </w:pPr>
      <w:r w:rsidRPr="00BE17EB">
        <w:t>РАСПОРЯЖЕНИЕ</w:t>
      </w:r>
    </w:p>
    <w:p w14:paraId="61D41EEF" w14:textId="17E62C6A" w:rsidR="009970AE" w:rsidRPr="00BE17EB" w:rsidRDefault="009970AE" w:rsidP="009970AE">
      <w:pPr>
        <w:numPr>
          <w:ilvl w:val="0"/>
          <w:numId w:val="11"/>
        </w:numPr>
        <w:suppressAutoHyphens/>
        <w:jc w:val="center"/>
      </w:pPr>
      <w:r w:rsidRPr="00BE17EB">
        <w:rPr>
          <w:sz w:val="26"/>
          <w:szCs w:val="26"/>
        </w:rPr>
        <w:t>0</w:t>
      </w:r>
      <w:r>
        <w:rPr>
          <w:sz w:val="26"/>
          <w:szCs w:val="26"/>
        </w:rPr>
        <w:t>9</w:t>
      </w:r>
      <w:r w:rsidRPr="00BE17EB">
        <w:rPr>
          <w:sz w:val="26"/>
          <w:szCs w:val="26"/>
        </w:rPr>
        <w:t xml:space="preserve"> апреля 2026 г</w:t>
      </w:r>
      <w:r w:rsidRPr="00BE17EB">
        <w:t>.</w:t>
      </w:r>
      <w:r w:rsidRPr="009970AE">
        <w:rPr>
          <w:sz w:val="22"/>
          <w:szCs w:val="22"/>
        </w:rPr>
        <w:t xml:space="preserve">                                  г. Спасск-Дальний                                              </w:t>
      </w:r>
      <w:r w:rsidRPr="00BE17EB">
        <w:rPr>
          <w:sz w:val="26"/>
          <w:szCs w:val="26"/>
        </w:rPr>
        <w:t>№ 36</w:t>
      </w:r>
      <w:r>
        <w:rPr>
          <w:sz w:val="26"/>
          <w:szCs w:val="26"/>
        </w:rPr>
        <w:t>8</w:t>
      </w:r>
      <w:r w:rsidRPr="00BE17EB">
        <w:rPr>
          <w:sz w:val="26"/>
          <w:szCs w:val="26"/>
        </w:rPr>
        <w:t>-ра</w:t>
      </w:r>
    </w:p>
    <w:p w14:paraId="21B3AAAA" w14:textId="77777777" w:rsidR="009970AE" w:rsidRPr="00BE17EB" w:rsidRDefault="009970AE" w:rsidP="009970AE">
      <w:pPr>
        <w:pStyle w:val="ConsPlusTitle"/>
        <w:spacing w:line="360" w:lineRule="auto"/>
        <w:jc w:val="center"/>
        <w:rPr>
          <w:b w:val="0"/>
          <w:sz w:val="26"/>
          <w:szCs w:val="26"/>
        </w:rPr>
      </w:pPr>
    </w:p>
    <w:p w14:paraId="22B2DF78" w14:textId="77777777" w:rsidR="007B691E" w:rsidRDefault="00DE6F00" w:rsidP="009970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</w:t>
      </w:r>
      <w:r w:rsidR="003B6098">
        <w:rPr>
          <w:b/>
          <w:sz w:val="26"/>
          <w:szCs w:val="26"/>
        </w:rPr>
        <w:t>проведении</w:t>
      </w:r>
      <w:r w:rsidR="00564348" w:rsidRPr="00DC4214">
        <w:rPr>
          <w:b/>
          <w:sz w:val="26"/>
          <w:szCs w:val="26"/>
        </w:rPr>
        <w:t xml:space="preserve"> </w:t>
      </w:r>
      <w:r w:rsidR="007B691E">
        <w:rPr>
          <w:b/>
          <w:sz w:val="26"/>
          <w:szCs w:val="26"/>
        </w:rPr>
        <w:t>первого</w:t>
      </w:r>
      <w:r w:rsidR="00302631" w:rsidRPr="00302631">
        <w:rPr>
          <w:b/>
          <w:sz w:val="26"/>
          <w:szCs w:val="26"/>
        </w:rPr>
        <w:t xml:space="preserve"> </w:t>
      </w:r>
      <w:r w:rsidR="00302631">
        <w:rPr>
          <w:b/>
          <w:sz w:val="26"/>
          <w:szCs w:val="26"/>
        </w:rPr>
        <w:t xml:space="preserve">этапа </w:t>
      </w:r>
      <w:r w:rsidR="00564348" w:rsidRPr="00DC4214">
        <w:rPr>
          <w:b/>
          <w:sz w:val="26"/>
          <w:szCs w:val="26"/>
        </w:rPr>
        <w:t xml:space="preserve">смотра-конкурса на </w:t>
      </w:r>
      <w:r w:rsidR="00302631">
        <w:rPr>
          <w:b/>
          <w:sz w:val="26"/>
          <w:szCs w:val="26"/>
        </w:rPr>
        <w:t xml:space="preserve">лучшее </w:t>
      </w:r>
    </w:p>
    <w:p w14:paraId="0E1D569B" w14:textId="77777777" w:rsidR="007B691E" w:rsidRDefault="00302631" w:rsidP="009970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защитное</w:t>
      </w:r>
      <w:r w:rsidR="003B6098">
        <w:rPr>
          <w:b/>
          <w:sz w:val="26"/>
          <w:szCs w:val="26"/>
        </w:rPr>
        <w:t xml:space="preserve"> сооружение</w:t>
      </w:r>
      <w:r w:rsidR="00564348" w:rsidRPr="00DC4214">
        <w:rPr>
          <w:b/>
          <w:sz w:val="26"/>
          <w:szCs w:val="26"/>
        </w:rPr>
        <w:t xml:space="preserve"> </w:t>
      </w:r>
      <w:r w:rsidR="00A03CBA">
        <w:rPr>
          <w:b/>
          <w:sz w:val="26"/>
          <w:szCs w:val="26"/>
        </w:rPr>
        <w:t xml:space="preserve">гражданской </w:t>
      </w:r>
      <w:r>
        <w:rPr>
          <w:b/>
          <w:sz w:val="26"/>
          <w:szCs w:val="26"/>
        </w:rPr>
        <w:t>обороны,</w:t>
      </w:r>
      <w:r w:rsidRPr="00DC4214">
        <w:rPr>
          <w:b/>
          <w:sz w:val="26"/>
          <w:szCs w:val="26"/>
        </w:rPr>
        <w:t xml:space="preserve"> расположенн</w:t>
      </w:r>
      <w:r w:rsidR="00BB79A7">
        <w:rPr>
          <w:b/>
          <w:sz w:val="26"/>
          <w:szCs w:val="26"/>
        </w:rPr>
        <w:t xml:space="preserve">ое </w:t>
      </w:r>
    </w:p>
    <w:p w14:paraId="1DA0D86D" w14:textId="1690336E" w:rsidR="00564348" w:rsidRPr="00DC4214" w:rsidRDefault="00DE6F00" w:rsidP="009970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территории </w:t>
      </w:r>
      <w:r w:rsidR="004B5C1C">
        <w:rPr>
          <w:b/>
          <w:sz w:val="26"/>
          <w:szCs w:val="26"/>
        </w:rPr>
        <w:t>муниципального</w:t>
      </w:r>
      <w:r>
        <w:rPr>
          <w:b/>
          <w:sz w:val="26"/>
          <w:szCs w:val="26"/>
        </w:rPr>
        <w:t xml:space="preserve"> округа Спасск-Дальний</w:t>
      </w:r>
    </w:p>
    <w:p w14:paraId="3E9B845F" w14:textId="7D92ED27" w:rsidR="00564348" w:rsidRPr="00BB79A7" w:rsidRDefault="00564348" w:rsidP="00BB79A7">
      <w:pPr>
        <w:spacing w:line="360" w:lineRule="auto"/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6F3201E2" w14:textId="30F2FC84" w:rsidR="00564348" w:rsidRPr="00BB79A7" w:rsidRDefault="003B6098" w:rsidP="00BB79A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 xml:space="preserve">Руководствуясь Федеральным законом от 12 февраля 1998 года № 28-ФЗ </w:t>
      </w:r>
      <w:r w:rsidR="00BB79A7">
        <w:rPr>
          <w:color w:val="000000" w:themeColor="text1"/>
          <w:sz w:val="26"/>
          <w:szCs w:val="26"/>
        </w:rPr>
        <w:br/>
      </w:r>
      <w:r w:rsidRPr="00BB79A7">
        <w:rPr>
          <w:color w:val="000000" w:themeColor="text1"/>
          <w:sz w:val="26"/>
          <w:szCs w:val="26"/>
        </w:rPr>
        <w:t xml:space="preserve">«О гражданской обороне», Федеральным законом от 21 декабря 1994 года № 68-ФЗ «О защите населения и территорий от чрезвычайных ситуаций природного                       и техногенного характера», </w:t>
      </w:r>
      <w:r w:rsidR="00BB79A7">
        <w:rPr>
          <w:color w:val="000000" w:themeColor="text1"/>
          <w:sz w:val="26"/>
          <w:szCs w:val="26"/>
        </w:rPr>
        <w:t>п</w:t>
      </w:r>
      <w:r w:rsidRPr="00BB79A7">
        <w:rPr>
          <w:color w:val="000000" w:themeColor="text1"/>
          <w:sz w:val="26"/>
          <w:szCs w:val="26"/>
        </w:rPr>
        <w:t>остановлением Правительства Российской Федерации от 29 ноября 1999 года №</w:t>
      </w:r>
      <w:r w:rsidR="00301A97" w:rsidRPr="00BB79A7">
        <w:rPr>
          <w:color w:val="000000" w:themeColor="text1"/>
          <w:sz w:val="26"/>
          <w:szCs w:val="26"/>
        </w:rPr>
        <w:t xml:space="preserve"> </w:t>
      </w:r>
      <w:r w:rsidRPr="00BB79A7">
        <w:rPr>
          <w:color w:val="000000" w:themeColor="text1"/>
          <w:sz w:val="26"/>
          <w:szCs w:val="26"/>
        </w:rPr>
        <w:t>1309 «О порядке создания убежищ и иных объектов гражданской обороны», приказом МЧС России от 15 декабря 2002 г</w:t>
      </w:r>
      <w:r w:rsidR="00BB79A7">
        <w:rPr>
          <w:color w:val="000000" w:themeColor="text1"/>
          <w:sz w:val="26"/>
          <w:szCs w:val="26"/>
        </w:rPr>
        <w:t>ода</w:t>
      </w:r>
      <w:r w:rsidRPr="00BB79A7">
        <w:rPr>
          <w:color w:val="000000" w:themeColor="text1"/>
          <w:sz w:val="26"/>
          <w:szCs w:val="26"/>
        </w:rPr>
        <w:t xml:space="preserve"> № 583 </w:t>
      </w:r>
      <w:r w:rsidR="00BB79A7">
        <w:rPr>
          <w:color w:val="000000" w:themeColor="text1"/>
          <w:sz w:val="26"/>
          <w:szCs w:val="26"/>
        </w:rPr>
        <w:br/>
      </w:r>
      <w:r w:rsidRPr="00BB79A7">
        <w:rPr>
          <w:color w:val="000000" w:themeColor="text1"/>
          <w:sz w:val="26"/>
          <w:szCs w:val="26"/>
        </w:rPr>
        <w:t xml:space="preserve">«Об утверждении и введении в действие Правил эксплуатации защитных сооружений гражданской обороны», в соответствии с </w:t>
      </w:r>
      <w:r w:rsidR="00301A97" w:rsidRPr="00BB79A7">
        <w:rPr>
          <w:color w:val="000000" w:themeColor="text1"/>
          <w:sz w:val="26"/>
          <w:szCs w:val="26"/>
        </w:rPr>
        <w:t xml:space="preserve">приказом МЧС России </w:t>
      </w:r>
      <w:r w:rsidR="00BB79A7">
        <w:rPr>
          <w:color w:val="000000" w:themeColor="text1"/>
          <w:sz w:val="26"/>
          <w:szCs w:val="26"/>
        </w:rPr>
        <w:br/>
      </w:r>
      <w:r w:rsidR="00301A97" w:rsidRPr="00BB79A7">
        <w:rPr>
          <w:color w:val="000000" w:themeColor="text1"/>
          <w:sz w:val="26"/>
          <w:szCs w:val="26"/>
        </w:rPr>
        <w:t>от 04</w:t>
      </w:r>
      <w:r w:rsidR="00BB79A7">
        <w:rPr>
          <w:color w:val="000000" w:themeColor="text1"/>
          <w:sz w:val="26"/>
          <w:szCs w:val="26"/>
        </w:rPr>
        <w:t xml:space="preserve"> февраля </w:t>
      </w:r>
      <w:r w:rsidR="00301A97" w:rsidRPr="00BB79A7">
        <w:rPr>
          <w:color w:val="000000" w:themeColor="text1"/>
          <w:sz w:val="26"/>
          <w:szCs w:val="26"/>
        </w:rPr>
        <w:t>2022</w:t>
      </w:r>
      <w:r w:rsidR="00BB79A7">
        <w:rPr>
          <w:color w:val="000000" w:themeColor="text1"/>
          <w:sz w:val="26"/>
          <w:szCs w:val="26"/>
        </w:rPr>
        <w:t xml:space="preserve"> года</w:t>
      </w:r>
      <w:r w:rsidR="00301A97" w:rsidRPr="00BB79A7">
        <w:rPr>
          <w:color w:val="000000" w:themeColor="text1"/>
          <w:sz w:val="26"/>
          <w:szCs w:val="26"/>
        </w:rPr>
        <w:t xml:space="preserve"> № 70 «О проведении смотра-конкурса на лучшее защитное сооружение гражданской обороны в субъектах Российской Федерации, муниципальных </w:t>
      </w:r>
      <w:r w:rsidR="00156BF8" w:rsidRPr="00BB79A7">
        <w:rPr>
          <w:color w:val="000000" w:themeColor="text1"/>
          <w:sz w:val="26"/>
          <w:szCs w:val="26"/>
        </w:rPr>
        <w:t>образованиях</w:t>
      </w:r>
      <w:r w:rsidR="00BB79A7">
        <w:rPr>
          <w:color w:val="000000" w:themeColor="text1"/>
          <w:sz w:val="26"/>
          <w:szCs w:val="26"/>
        </w:rPr>
        <w:t xml:space="preserve"> </w:t>
      </w:r>
      <w:r w:rsidR="00156BF8" w:rsidRPr="00BB79A7">
        <w:rPr>
          <w:color w:val="000000" w:themeColor="text1"/>
          <w:sz w:val="26"/>
          <w:szCs w:val="26"/>
        </w:rPr>
        <w:t>и организациях</w:t>
      </w:r>
      <w:r w:rsidR="004A3A22" w:rsidRPr="00BB79A7">
        <w:rPr>
          <w:color w:val="000000" w:themeColor="text1"/>
          <w:sz w:val="26"/>
          <w:szCs w:val="26"/>
        </w:rPr>
        <w:t>»</w:t>
      </w:r>
      <w:r w:rsidR="00156BF8" w:rsidRPr="00BB79A7">
        <w:rPr>
          <w:color w:val="000000" w:themeColor="text1"/>
          <w:sz w:val="26"/>
          <w:szCs w:val="26"/>
        </w:rPr>
        <w:t xml:space="preserve">, </w:t>
      </w:r>
      <w:r w:rsidRPr="00BB79A7">
        <w:rPr>
          <w:color w:val="000000" w:themeColor="text1"/>
          <w:sz w:val="26"/>
          <w:szCs w:val="26"/>
        </w:rPr>
        <w:t xml:space="preserve">в целях </w:t>
      </w:r>
      <w:r w:rsidR="004B5C1C" w:rsidRPr="00BB79A7">
        <w:rPr>
          <w:color w:val="000000" w:themeColor="text1"/>
          <w:sz w:val="26"/>
          <w:szCs w:val="26"/>
        </w:rPr>
        <w:t>сохранения имеющегося фонда защитных сооружений гражданской обороны, обеспечения требуемых условий их содержания и эксплуатации, поддержание в постоянной готовности</w:t>
      </w:r>
      <w:r w:rsidR="00156BF8" w:rsidRPr="00BB79A7">
        <w:rPr>
          <w:color w:val="000000" w:themeColor="text1"/>
          <w:sz w:val="26"/>
          <w:szCs w:val="26"/>
        </w:rPr>
        <w:t xml:space="preserve"> </w:t>
      </w:r>
      <w:r w:rsidR="00BB79A7">
        <w:rPr>
          <w:color w:val="000000" w:themeColor="text1"/>
          <w:sz w:val="26"/>
          <w:szCs w:val="26"/>
        </w:rPr>
        <w:br/>
      </w:r>
      <w:r w:rsidR="004B5C1C" w:rsidRPr="00BB79A7">
        <w:rPr>
          <w:color w:val="000000" w:themeColor="text1"/>
          <w:sz w:val="26"/>
          <w:szCs w:val="26"/>
        </w:rPr>
        <w:t>к использованию по предназначению</w:t>
      </w:r>
    </w:p>
    <w:p w14:paraId="6C7F1EFB" w14:textId="74CE1A88" w:rsidR="004B5C1C" w:rsidRDefault="004B5C1C" w:rsidP="00BB79A7">
      <w:pPr>
        <w:ind w:firstLine="709"/>
        <w:jc w:val="both"/>
        <w:rPr>
          <w:color w:val="000000" w:themeColor="text1"/>
          <w:sz w:val="26"/>
          <w:szCs w:val="26"/>
        </w:rPr>
      </w:pPr>
    </w:p>
    <w:p w14:paraId="21DCD7A8" w14:textId="77777777" w:rsidR="00BB79A7" w:rsidRPr="00BB79A7" w:rsidRDefault="00BB79A7" w:rsidP="00BB79A7">
      <w:pPr>
        <w:ind w:firstLine="709"/>
        <w:jc w:val="both"/>
        <w:rPr>
          <w:color w:val="000000" w:themeColor="text1"/>
          <w:sz w:val="26"/>
          <w:szCs w:val="26"/>
        </w:rPr>
      </w:pPr>
    </w:p>
    <w:p w14:paraId="63D461F7" w14:textId="36DC679C" w:rsidR="00B3272D" w:rsidRPr="00BB79A7" w:rsidRDefault="00B3272D" w:rsidP="00BB79A7">
      <w:pPr>
        <w:pStyle w:val="22"/>
        <w:numPr>
          <w:ilvl w:val="0"/>
          <w:numId w:val="9"/>
        </w:numPr>
        <w:spacing w:after="0"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>Ор</w:t>
      </w:r>
      <w:r w:rsidR="00711FB0" w:rsidRPr="00BB79A7">
        <w:rPr>
          <w:color w:val="000000" w:themeColor="text1"/>
          <w:sz w:val="26"/>
          <w:szCs w:val="26"/>
        </w:rPr>
        <w:t xml:space="preserve">ганизовать в период с </w:t>
      </w:r>
      <w:r w:rsidR="004B5C1C" w:rsidRPr="00BB79A7">
        <w:rPr>
          <w:color w:val="000000" w:themeColor="text1"/>
          <w:sz w:val="26"/>
          <w:szCs w:val="26"/>
        </w:rPr>
        <w:t>20</w:t>
      </w:r>
      <w:r w:rsidR="00E7289B" w:rsidRPr="00BB79A7">
        <w:rPr>
          <w:color w:val="000000" w:themeColor="text1"/>
          <w:sz w:val="26"/>
          <w:szCs w:val="26"/>
        </w:rPr>
        <w:t xml:space="preserve"> </w:t>
      </w:r>
      <w:r w:rsidR="004B5C1C" w:rsidRPr="00BB79A7">
        <w:rPr>
          <w:color w:val="000000" w:themeColor="text1"/>
          <w:sz w:val="26"/>
          <w:szCs w:val="26"/>
        </w:rPr>
        <w:t>апреля 2026</w:t>
      </w:r>
      <w:r w:rsidR="00711FB0" w:rsidRPr="00BB79A7">
        <w:rPr>
          <w:color w:val="000000" w:themeColor="text1"/>
          <w:sz w:val="26"/>
          <w:szCs w:val="26"/>
        </w:rPr>
        <w:t xml:space="preserve"> года</w:t>
      </w:r>
      <w:r w:rsidRPr="00BB79A7">
        <w:rPr>
          <w:color w:val="000000" w:themeColor="text1"/>
          <w:sz w:val="26"/>
          <w:szCs w:val="26"/>
        </w:rPr>
        <w:t xml:space="preserve"> по </w:t>
      </w:r>
      <w:r w:rsidR="00743C89" w:rsidRPr="00BB79A7">
        <w:rPr>
          <w:color w:val="000000" w:themeColor="text1"/>
          <w:sz w:val="26"/>
          <w:szCs w:val="26"/>
        </w:rPr>
        <w:t>20 июн</w:t>
      </w:r>
      <w:r w:rsidR="00862DA6" w:rsidRPr="00BB79A7">
        <w:rPr>
          <w:color w:val="000000" w:themeColor="text1"/>
          <w:sz w:val="26"/>
          <w:szCs w:val="26"/>
        </w:rPr>
        <w:t>я</w:t>
      </w:r>
      <w:r w:rsidRPr="00BB79A7">
        <w:rPr>
          <w:color w:val="000000" w:themeColor="text1"/>
          <w:sz w:val="26"/>
          <w:szCs w:val="26"/>
        </w:rPr>
        <w:t xml:space="preserve"> 202</w:t>
      </w:r>
      <w:r w:rsidR="004B5C1C" w:rsidRPr="00BB79A7">
        <w:rPr>
          <w:color w:val="000000" w:themeColor="text1"/>
          <w:sz w:val="26"/>
          <w:szCs w:val="26"/>
        </w:rPr>
        <w:t>6</w:t>
      </w:r>
      <w:r w:rsidR="00824319" w:rsidRPr="00BB79A7">
        <w:rPr>
          <w:color w:val="000000" w:themeColor="text1"/>
          <w:sz w:val="26"/>
          <w:szCs w:val="26"/>
        </w:rPr>
        <w:t xml:space="preserve"> года проведение первого этапа </w:t>
      </w:r>
      <w:r w:rsidRPr="00BB79A7">
        <w:rPr>
          <w:color w:val="000000" w:themeColor="text1"/>
          <w:sz w:val="26"/>
          <w:szCs w:val="26"/>
        </w:rPr>
        <w:t>смотра-конкурса на лучшее защитное сооружение гражданской обороны</w:t>
      </w:r>
      <w:r w:rsidR="00BB79A7">
        <w:rPr>
          <w:color w:val="000000" w:themeColor="text1"/>
          <w:sz w:val="26"/>
          <w:szCs w:val="26"/>
        </w:rPr>
        <w:t xml:space="preserve">, расположенное </w:t>
      </w:r>
      <w:r w:rsidRPr="00BB79A7">
        <w:rPr>
          <w:color w:val="000000" w:themeColor="text1"/>
          <w:sz w:val="26"/>
          <w:szCs w:val="26"/>
        </w:rPr>
        <w:t xml:space="preserve">на территории </w:t>
      </w:r>
      <w:r w:rsidR="004B5C1C" w:rsidRPr="00BB79A7">
        <w:rPr>
          <w:color w:val="000000" w:themeColor="text1"/>
          <w:sz w:val="26"/>
          <w:szCs w:val="26"/>
        </w:rPr>
        <w:t>муниципального</w:t>
      </w:r>
      <w:r w:rsidRPr="00BB79A7">
        <w:rPr>
          <w:color w:val="000000" w:themeColor="text1"/>
          <w:sz w:val="26"/>
          <w:szCs w:val="26"/>
        </w:rPr>
        <w:t xml:space="preserve"> округа С</w:t>
      </w:r>
      <w:r w:rsidR="00302631" w:rsidRPr="00BB79A7">
        <w:rPr>
          <w:color w:val="000000" w:themeColor="text1"/>
          <w:sz w:val="26"/>
          <w:szCs w:val="26"/>
        </w:rPr>
        <w:t>п</w:t>
      </w:r>
      <w:r w:rsidRPr="00BB79A7">
        <w:rPr>
          <w:color w:val="000000" w:themeColor="text1"/>
          <w:sz w:val="26"/>
          <w:szCs w:val="26"/>
        </w:rPr>
        <w:t>асск-Дальний.</w:t>
      </w:r>
    </w:p>
    <w:p w14:paraId="65BF3864" w14:textId="546C57D9" w:rsidR="00302631" w:rsidRPr="00BB79A7" w:rsidRDefault="00302631" w:rsidP="00BB79A7">
      <w:pPr>
        <w:numPr>
          <w:ilvl w:val="0"/>
          <w:numId w:val="9"/>
        </w:numPr>
        <w:spacing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>Создать комиссию по проведению смотра-конкурса на лучшее защитное сооружение гражданской обороны</w:t>
      </w:r>
      <w:r w:rsidR="00BB79A7">
        <w:rPr>
          <w:color w:val="000000" w:themeColor="text1"/>
          <w:sz w:val="26"/>
          <w:szCs w:val="26"/>
        </w:rPr>
        <w:t>, расположенное</w:t>
      </w:r>
      <w:r w:rsidR="004B5C1C" w:rsidRPr="00BB79A7">
        <w:rPr>
          <w:color w:val="000000" w:themeColor="text1"/>
          <w:sz w:val="26"/>
          <w:szCs w:val="26"/>
        </w:rPr>
        <w:t xml:space="preserve"> на территории муниципального</w:t>
      </w:r>
      <w:r w:rsidRPr="00BB79A7">
        <w:rPr>
          <w:color w:val="000000" w:themeColor="text1"/>
          <w:sz w:val="26"/>
          <w:szCs w:val="26"/>
        </w:rPr>
        <w:t xml:space="preserve"> округа Спасск-Дальний</w:t>
      </w:r>
      <w:r w:rsidR="00BB79A7">
        <w:rPr>
          <w:color w:val="000000" w:themeColor="text1"/>
          <w:sz w:val="26"/>
          <w:szCs w:val="26"/>
        </w:rPr>
        <w:t>,</w:t>
      </w:r>
      <w:r w:rsidRPr="00BB79A7">
        <w:rPr>
          <w:color w:val="000000" w:themeColor="text1"/>
          <w:sz w:val="26"/>
          <w:szCs w:val="26"/>
        </w:rPr>
        <w:t xml:space="preserve"> и утвердить её состав (приложение № 1).</w:t>
      </w:r>
    </w:p>
    <w:p w14:paraId="73E3313D" w14:textId="7EE484F4" w:rsidR="00CD34E4" w:rsidRPr="00BB79A7" w:rsidRDefault="00CD34E4" w:rsidP="00BB79A7">
      <w:pPr>
        <w:pStyle w:val="22"/>
        <w:numPr>
          <w:ilvl w:val="0"/>
          <w:numId w:val="9"/>
        </w:numPr>
        <w:spacing w:after="0"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lastRenderedPageBreak/>
        <w:t xml:space="preserve">Утвердить Положение о проведении первого этапа смотра-конкурса </w:t>
      </w:r>
      <w:r w:rsidR="00BB79A7">
        <w:rPr>
          <w:color w:val="000000" w:themeColor="text1"/>
          <w:sz w:val="26"/>
          <w:szCs w:val="26"/>
        </w:rPr>
        <w:br/>
      </w:r>
      <w:r w:rsidRPr="00BB79A7">
        <w:rPr>
          <w:color w:val="000000" w:themeColor="text1"/>
          <w:sz w:val="26"/>
          <w:szCs w:val="26"/>
        </w:rPr>
        <w:t>на лучшее защитное сооружение гражданской обороны</w:t>
      </w:r>
      <w:r w:rsidR="00CA1AC1" w:rsidRPr="00BB79A7">
        <w:rPr>
          <w:color w:val="000000" w:themeColor="text1"/>
          <w:sz w:val="26"/>
          <w:szCs w:val="26"/>
        </w:rPr>
        <w:t>, расположенн</w:t>
      </w:r>
      <w:r w:rsidR="00BB79A7">
        <w:rPr>
          <w:color w:val="000000" w:themeColor="text1"/>
          <w:sz w:val="26"/>
          <w:szCs w:val="26"/>
        </w:rPr>
        <w:t>ое</w:t>
      </w:r>
      <w:r w:rsidRPr="00BB79A7">
        <w:rPr>
          <w:color w:val="000000" w:themeColor="text1"/>
          <w:sz w:val="26"/>
          <w:szCs w:val="26"/>
        </w:rPr>
        <w:t xml:space="preserve"> </w:t>
      </w:r>
      <w:r w:rsidR="00BB79A7">
        <w:rPr>
          <w:color w:val="000000" w:themeColor="text1"/>
          <w:sz w:val="26"/>
          <w:szCs w:val="26"/>
        </w:rPr>
        <w:br/>
      </w:r>
      <w:r w:rsidRPr="00BB79A7">
        <w:rPr>
          <w:color w:val="000000" w:themeColor="text1"/>
          <w:sz w:val="26"/>
          <w:szCs w:val="26"/>
        </w:rPr>
        <w:t xml:space="preserve">на территории </w:t>
      </w:r>
      <w:r w:rsidR="004B5C1C" w:rsidRPr="00BB79A7">
        <w:rPr>
          <w:color w:val="000000" w:themeColor="text1"/>
          <w:sz w:val="26"/>
          <w:szCs w:val="26"/>
        </w:rPr>
        <w:t>муниципального</w:t>
      </w:r>
      <w:r w:rsidR="00CA1AC1" w:rsidRPr="00BB79A7">
        <w:rPr>
          <w:color w:val="000000" w:themeColor="text1"/>
          <w:sz w:val="26"/>
          <w:szCs w:val="26"/>
        </w:rPr>
        <w:t xml:space="preserve"> округа </w:t>
      </w:r>
      <w:r w:rsidRPr="00BB79A7">
        <w:rPr>
          <w:color w:val="000000" w:themeColor="text1"/>
          <w:sz w:val="26"/>
          <w:szCs w:val="26"/>
        </w:rPr>
        <w:t>Спасск-Дальний</w:t>
      </w:r>
      <w:r w:rsidR="00302631" w:rsidRPr="00BB79A7">
        <w:rPr>
          <w:color w:val="000000" w:themeColor="text1"/>
          <w:sz w:val="26"/>
          <w:szCs w:val="26"/>
        </w:rPr>
        <w:t xml:space="preserve"> (приложение № 2)</w:t>
      </w:r>
      <w:r w:rsidRPr="00BB79A7">
        <w:rPr>
          <w:color w:val="000000" w:themeColor="text1"/>
          <w:sz w:val="26"/>
          <w:szCs w:val="26"/>
        </w:rPr>
        <w:t>.</w:t>
      </w:r>
    </w:p>
    <w:p w14:paraId="6DE4D3FD" w14:textId="4DE779F0" w:rsidR="00EB4C16" w:rsidRPr="00BB79A7" w:rsidRDefault="00EB4C16" w:rsidP="00BB79A7">
      <w:pPr>
        <w:pStyle w:val="22"/>
        <w:numPr>
          <w:ilvl w:val="0"/>
          <w:numId w:val="9"/>
        </w:numPr>
        <w:spacing w:after="0" w:line="360" w:lineRule="auto"/>
        <w:ind w:left="0" w:firstLine="709"/>
        <w:jc w:val="both"/>
        <w:rPr>
          <w:color w:val="000000" w:themeColor="text1"/>
          <w:spacing w:val="-4"/>
          <w:sz w:val="26"/>
          <w:szCs w:val="26"/>
        </w:rPr>
      </w:pPr>
      <w:r w:rsidRPr="00BB79A7">
        <w:rPr>
          <w:color w:val="000000" w:themeColor="text1"/>
          <w:spacing w:val="-4"/>
          <w:sz w:val="26"/>
          <w:szCs w:val="26"/>
        </w:rPr>
        <w:t xml:space="preserve">Комиссии </w:t>
      </w:r>
      <w:r w:rsidR="00824319" w:rsidRPr="00BB79A7">
        <w:rPr>
          <w:color w:val="000000" w:themeColor="text1"/>
          <w:spacing w:val="-4"/>
          <w:sz w:val="26"/>
          <w:szCs w:val="26"/>
        </w:rPr>
        <w:t xml:space="preserve">дать </w:t>
      </w:r>
      <w:r w:rsidRPr="00BB79A7">
        <w:rPr>
          <w:color w:val="000000" w:themeColor="text1"/>
          <w:spacing w:val="-4"/>
          <w:sz w:val="26"/>
          <w:szCs w:val="26"/>
        </w:rPr>
        <w:t>оценку состояния представленных на смотр-конкурс защитных сооружений гражда</w:t>
      </w:r>
      <w:r w:rsidR="006B4063" w:rsidRPr="00BB79A7">
        <w:rPr>
          <w:color w:val="000000" w:themeColor="text1"/>
          <w:spacing w:val="-4"/>
          <w:sz w:val="26"/>
          <w:szCs w:val="26"/>
        </w:rPr>
        <w:t>нской обороны</w:t>
      </w:r>
      <w:r w:rsidRPr="00BB79A7">
        <w:rPr>
          <w:color w:val="000000" w:themeColor="text1"/>
          <w:spacing w:val="-4"/>
          <w:sz w:val="26"/>
          <w:szCs w:val="26"/>
        </w:rPr>
        <w:t xml:space="preserve"> с составлением акта об итога</w:t>
      </w:r>
      <w:r w:rsidR="001D7D60" w:rsidRPr="00BB79A7">
        <w:rPr>
          <w:color w:val="000000" w:themeColor="text1"/>
          <w:spacing w:val="-4"/>
          <w:sz w:val="26"/>
          <w:szCs w:val="26"/>
        </w:rPr>
        <w:t>х первого этапа смотра-конкурса.</w:t>
      </w:r>
    </w:p>
    <w:p w14:paraId="7EA58139" w14:textId="5941A0B6" w:rsidR="006B4063" w:rsidRPr="00BB79A7" w:rsidRDefault="006B4063" w:rsidP="00BB79A7">
      <w:pPr>
        <w:pStyle w:val="22"/>
        <w:numPr>
          <w:ilvl w:val="0"/>
          <w:numId w:val="9"/>
        </w:numPr>
        <w:spacing w:after="0" w:line="360" w:lineRule="auto"/>
        <w:ind w:left="0" w:firstLine="709"/>
        <w:jc w:val="both"/>
        <w:rPr>
          <w:color w:val="000000" w:themeColor="text1"/>
          <w:spacing w:val="-4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 xml:space="preserve">При проведении первого этапа смотра-конкурса комиссии руководствоваться </w:t>
      </w:r>
      <w:r w:rsidR="001D7D60" w:rsidRPr="00BB79A7">
        <w:rPr>
          <w:bCs/>
          <w:color w:val="000000" w:themeColor="text1"/>
          <w:sz w:val="26"/>
          <w:szCs w:val="26"/>
        </w:rPr>
        <w:t>приказами Министерства Российской Федерации по делам гражданской обороны, чрезвычайным ситуациям и ликвидации последствий стихийных бедствий от 15</w:t>
      </w:r>
      <w:r w:rsidR="00BB79A7">
        <w:rPr>
          <w:bCs/>
          <w:color w:val="000000" w:themeColor="text1"/>
          <w:sz w:val="26"/>
          <w:szCs w:val="26"/>
        </w:rPr>
        <w:t xml:space="preserve"> декабря </w:t>
      </w:r>
      <w:r w:rsidR="001D7D60" w:rsidRPr="00BB79A7">
        <w:rPr>
          <w:bCs/>
          <w:color w:val="000000" w:themeColor="text1"/>
          <w:sz w:val="26"/>
          <w:szCs w:val="26"/>
        </w:rPr>
        <w:t>2002</w:t>
      </w:r>
      <w:r w:rsidR="00BB79A7">
        <w:rPr>
          <w:bCs/>
          <w:color w:val="000000" w:themeColor="text1"/>
          <w:sz w:val="26"/>
          <w:szCs w:val="26"/>
        </w:rPr>
        <w:t xml:space="preserve"> года</w:t>
      </w:r>
      <w:r w:rsidR="001D7D60" w:rsidRPr="00BB79A7">
        <w:rPr>
          <w:bCs/>
          <w:color w:val="000000" w:themeColor="text1"/>
          <w:sz w:val="26"/>
          <w:szCs w:val="26"/>
        </w:rPr>
        <w:t xml:space="preserve"> № 583 «Об утверждении и введении </w:t>
      </w:r>
      <w:r w:rsidR="00BB79A7">
        <w:rPr>
          <w:bCs/>
          <w:color w:val="000000" w:themeColor="text1"/>
          <w:sz w:val="26"/>
          <w:szCs w:val="26"/>
        </w:rPr>
        <w:br/>
      </w:r>
      <w:r w:rsidR="001D7D60" w:rsidRPr="00BB79A7">
        <w:rPr>
          <w:bCs/>
          <w:color w:val="000000" w:themeColor="text1"/>
          <w:sz w:val="26"/>
          <w:szCs w:val="26"/>
        </w:rPr>
        <w:t xml:space="preserve">в действие Правил эксплуатации защитных сооружений гражданской обороны», </w:t>
      </w:r>
      <w:r w:rsidR="00BB79A7">
        <w:rPr>
          <w:bCs/>
          <w:color w:val="000000" w:themeColor="text1"/>
          <w:sz w:val="26"/>
          <w:szCs w:val="26"/>
        </w:rPr>
        <w:br/>
      </w:r>
      <w:r w:rsidR="001D7D60" w:rsidRPr="00BB79A7">
        <w:rPr>
          <w:bCs/>
          <w:color w:val="000000" w:themeColor="text1"/>
          <w:sz w:val="26"/>
          <w:szCs w:val="26"/>
        </w:rPr>
        <w:t>от 21</w:t>
      </w:r>
      <w:r w:rsidR="00BB79A7">
        <w:rPr>
          <w:bCs/>
          <w:color w:val="000000" w:themeColor="text1"/>
          <w:sz w:val="26"/>
          <w:szCs w:val="26"/>
        </w:rPr>
        <w:t xml:space="preserve"> июля </w:t>
      </w:r>
      <w:r w:rsidR="001D7D60" w:rsidRPr="00BB79A7">
        <w:rPr>
          <w:bCs/>
          <w:color w:val="000000" w:themeColor="text1"/>
          <w:sz w:val="26"/>
          <w:szCs w:val="26"/>
        </w:rPr>
        <w:t>2005</w:t>
      </w:r>
      <w:r w:rsidR="00BB79A7">
        <w:rPr>
          <w:bCs/>
          <w:color w:val="000000" w:themeColor="text1"/>
          <w:sz w:val="26"/>
          <w:szCs w:val="26"/>
        </w:rPr>
        <w:t xml:space="preserve"> года</w:t>
      </w:r>
      <w:r w:rsidR="001D7D60" w:rsidRPr="00BB79A7">
        <w:rPr>
          <w:bCs/>
          <w:color w:val="000000" w:themeColor="text1"/>
          <w:sz w:val="26"/>
          <w:szCs w:val="26"/>
        </w:rPr>
        <w:t xml:space="preserve"> № 575 «Об утверждении Порядка содержания </w:t>
      </w:r>
      <w:r w:rsidR="00BB79A7">
        <w:rPr>
          <w:bCs/>
          <w:color w:val="000000" w:themeColor="text1"/>
          <w:sz w:val="26"/>
          <w:szCs w:val="26"/>
        </w:rPr>
        <w:br/>
      </w:r>
      <w:r w:rsidR="001D7D60" w:rsidRPr="00BB79A7">
        <w:rPr>
          <w:bCs/>
          <w:color w:val="000000" w:themeColor="text1"/>
          <w:sz w:val="26"/>
          <w:szCs w:val="26"/>
        </w:rPr>
        <w:t>и использования защитных сооружений гражданской обороны</w:t>
      </w:r>
      <w:r w:rsidR="00BB79A7">
        <w:rPr>
          <w:bCs/>
          <w:color w:val="000000" w:themeColor="text1"/>
          <w:sz w:val="26"/>
          <w:szCs w:val="26"/>
        </w:rPr>
        <w:t xml:space="preserve"> </w:t>
      </w:r>
      <w:r w:rsidR="001D7D60" w:rsidRPr="00BB79A7">
        <w:rPr>
          <w:bCs/>
          <w:color w:val="000000" w:themeColor="text1"/>
          <w:sz w:val="26"/>
          <w:szCs w:val="26"/>
        </w:rPr>
        <w:t>в мирное время»</w:t>
      </w:r>
      <w:r w:rsidRPr="00BB79A7">
        <w:rPr>
          <w:color w:val="000000" w:themeColor="text1"/>
          <w:sz w:val="26"/>
          <w:szCs w:val="26"/>
        </w:rPr>
        <w:t xml:space="preserve">, </w:t>
      </w:r>
      <w:r w:rsidR="00BB79A7">
        <w:rPr>
          <w:color w:val="000000" w:themeColor="text1"/>
          <w:sz w:val="26"/>
          <w:szCs w:val="26"/>
        </w:rPr>
        <w:br/>
      </w:r>
      <w:r w:rsidRPr="00BB79A7">
        <w:rPr>
          <w:color w:val="000000" w:themeColor="text1"/>
          <w:sz w:val="26"/>
          <w:szCs w:val="26"/>
        </w:rPr>
        <w:t xml:space="preserve">Положением о проведении </w:t>
      </w:r>
      <w:r w:rsidR="00BB79A7">
        <w:rPr>
          <w:color w:val="000000" w:themeColor="text1"/>
          <w:sz w:val="26"/>
          <w:szCs w:val="26"/>
        </w:rPr>
        <w:t xml:space="preserve">первого этапа </w:t>
      </w:r>
      <w:r w:rsidRPr="00BB79A7">
        <w:rPr>
          <w:color w:val="000000" w:themeColor="text1"/>
          <w:sz w:val="26"/>
          <w:szCs w:val="26"/>
        </w:rPr>
        <w:t>смотра-конкурса на лучшее защитное сооружение гражданской обороны</w:t>
      </w:r>
      <w:r w:rsidR="00BB79A7">
        <w:rPr>
          <w:color w:val="000000" w:themeColor="text1"/>
          <w:sz w:val="26"/>
          <w:szCs w:val="26"/>
        </w:rPr>
        <w:t>, расположенное</w:t>
      </w:r>
      <w:r w:rsidRPr="00BB79A7">
        <w:rPr>
          <w:color w:val="000000" w:themeColor="text1"/>
          <w:sz w:val="26"/>
          <w:szCs w:val="26"/>
        </w:rPr>
        <w:t xml:space="preserve"> на территории </w:t>
      </w:r>
      <w:r w:rsidR="00BB79A7">
        <w:rPr>
          <w:color w:val="000000" w:themeColor="text1"/>
          <w:sz w:val="26"/>
          <w:szCs w:val="26"/>
        </w:rPr>
        <w:t xml:space="preserve">муниципального </w:t>
      </w:r>
      <w:r w:rsidRPr="00BB79A7">
        <w:rPr>
          <w:color w:val="000000" w:themeColor="text1"/>
          <w:sz w:val="26"/>
          <w:szCs w:val="26"/>
        </w:rPr>
        <w:t>округа Спасск-Дальний.</w:t>
      </w:r>
    </w:p>
    <w:p w14:paraId="2E5B72B3" w14:textId="04235EBA" w:rsidR="008E3B3C" w:rsidRPr="00BB79A7" w:rsidRDefault="008E3B3C" w:rsidP="00BB79A7">
      <w:pPr>
        <w:pStyle w:val="22"/>
        <w:numPr>
          <w:ilvl w:val="0"/>
          <w:numId w:val="9"/>
        </w:numPr>
        <w:spacing w:after="0" w:line="360" w:lineRule="auto"/>
        <w:ind w:left="0" w:firstLine="709"/>
        <w:jc w:val="both"/>
        <w:rPr>
          <w:color w:val="000000" w:themeColor="text1"/>
          <w:spacing w:val="-4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>Руководителям предприятий, организаций, учреждений, эксплуатирующих защитные сооружения на договорной основе, обеспечить доступ членов комиссии для их проверки.</w:t>
      </w:r>
    </w:p>
    <w:p w14:paraId="054C14C6" w14:textId="2CC2FCEB" w:rsidR="00564348" w:rsidRPr="00BB79A7" w:rsidRDefault="00564348" w:rsidP="00BB79A7">
      <w:pPr>
        <w:pStyle w:val="a7"/>
        <w:numPr>
          <w:ilvl w:val="0"/>
          <w:numId w:val="9"/>
        </w:numPr>
        <w:spacing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>Акты работы комиссии п</w:t>
      </w:r>
      <w:r w:rsidR="00A42460" w:rsidRPr="00BB79A7">
        <w:rPr>
          <w:color w:val="000000" w:themeColor="text1"/>
          <w:sz w:val="26"/>
          <w:szCs w:val="26"/>
        </w:rPr>
        <w:t xml:space="preserve">редставить </w:t>
      </w:r>
      <w:r w:rsidR="00BB79A7">
        <w:rPr>
          <w:color w:val="000000" w:themeColor="text1"/>
          <w:sz w:val="26"/>
          <w:szCs w:val="26"/>
        </w:rPr>
        <w:t>г</w:t>
      </w:r>
      <w:r w:rsidR="004B5C1C" w:rsidRPr="00BB79A7">
        <w:rPr>
          <w:color w:val="000000" w:themeColor="text1"/>
          <w:sz w:val="26"/>
          <w:szCs w:val="26"/>
        </w:rPr>
        <w:t>лаве муниципального</w:t>
      </w:r>
      <w:r w:rsidR="00824319" w:rsidRPr="00BB79A7">
        <w:rPr>
          <w:color w:val="000000" w:themeColor="text1"/>
          <w:sz w:val="26"/>
          <w:szCs w:val="26"/>
        </w:rPr>
        <w:t xml:space="preserve"> округа </w:t>
      </w:r>
      <w:r w:rsidR="00BB79A7">
        <w:rPr>
          <w:color w:val="000000" w:themeColor="text1"/>
          <w:sz w:val="26"/>
          <w:szCs w:val="26"/>
        </w:rPr>
        <w:br/>
      </w:r>
      <w:r w:rsidR="00824319" w:rsidRPr="00BB79A7">
        <w:rPr>
          <w:color w:val="000000" w:themeColor="text1"/>
          <w:sz w:val="26"/>
          <w:szCs w:val="26"/>
        </w:rPr>
        <w:t>Спасск-Дальний</w:t>
      </w:r>
      <w:r w:rsidR="00F366C6" w:rsidRPr="00BB79A7">
        <w:rPr>
          <w:color w:val="000000" w:themeColor="text1"/>
          <w:sz w:val="26"/>
          <w:szCs w:val="26"/>
        </w:rPr>
        <w:t xml:space="preserve"> на утверждение </w:t>
      </w:r>
      <w:r w:rsidR="00DC4214" w:rsidRPr="00BB79A7">
        <w:rPr>
          <w:color w:val="000000" w:themeColor="text1"/>
          <w:sz w:val="26"/>
          <w:szCs w:val="26"/>
        </w:rPr>
        <w:t xml:space="preserve">до </w:t>
      </w:r>
      <w:r w:rsidR="00862DA6" w:rsidRPr="00BB79A7">
        <w:rPr>
          <w:color w:val="000000" w:themeColor="text1"/>
          <w:sz w:val="26"/>
          <w:szCs w:val="26"/>
        </w:rPr>
        <w:t>20 ию</w:t>
      </w:r>
      <w:r w:rsidR="00743C89" w:rsidRPr="00BB79A7">
        <w:rPr>
          <w:color w:val="000000" w:themeColor="text1"/>
          <w:sz w:val="26"/>
          <w:szCs w:val="26"/>
        </w:rPr>
        <w:t>н</w:t>
      </w:r>
      <w:r w:rsidR="001D7E39" w:rsidRPr="00BB79A7">
        <w:rPr>
          <w:color w:val="000000" w:themeColor="text1"/>
          <w:sz w:val="26"/>
          <w:szCs w:val="26"/>
        </w:rPr>
        <w:t>я</w:t>
      </w:r>
      <w:r w:rsidR="00F366C6" w:rsidRPr="00BB79A7">
        <w:rPr>
          <w:color w:val="000000" w:themeColor="text1"/>
          <w:sz w:val="26"/>
          <w:szCs w:val="26"/>
        </w:rPr>
        <w:t xml:space="preserve"> 20</w:t>
      </w:r>
      <w:r w:rsidR="004B5C1C" w:rsidRPr="00BB79A7">
        <w:rPr>
          <w:color w:val="000000" w:themeColor="text1"/>
          <w:sz w:val="26"/>
          <w:szCs w:val="26"/>
        </w:rPr>
        <w:t>26</w:t>
      </w:r>
      <w:r w:rsidR="00747E1E" w:rsidRPr="00BB79A7">
        <w:rPr>
          <w:color w:val="000000" w:themeColor="text1"/>
          <w:sz w:val="26"/>
          <w:szCs w:val="26"/>
        </w:rPr>
        <w:t xml:space="preserve"> </w:t>
      </w:r>
      <w:r w:rsidRPr="00BB79A7">
        <w:rPr>
          <w:color w:val="000000" w:themeColor="text1"/>
          <w:sz w:val="26"/>
          <w:szCs w:val="26"/>
        </w:rPr>
        <w:t>года.</w:t>
      </w:r>
    </w:p>
    <w:p w14:paraId="52C597F1" w14:textId="4C658CF0" w:rsidR="002D3855" w:rsidRPr="00BB79A7" w:rsidRDefault="00A42460" w:rsidP="00BB79A7">
      <w:pPr>
        <w:pStyle w:val="a7"/>
        <w:numPr>
          <w:ilvl w:val="0"/>
          <w:numId w:val="9"/>
        </w:numPr>
        <w:spacing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 xml:space="preserve">Итоги </w:t>
      </w:r>
      <w:r w:rsidR="007B691E">
        <w:rPr>
          <w:color w:val="000000" w:themeColor="text1"/>
          <w:sz w:val="26"/>
          <w:szCs w:val="26"/>
        </w:rPr>
        <w:t>первого</w:t>
      </w:r>
      <w:r w:rsidR="001D7E39" w:rsidRPr="00BB79A7">
        <w:rPr>
          <w:color w:val="000000" w:themeColor="text1"/>
          <w:sz w:val="26"/>
          <w:szCs w:val="26"/>
        </w:rPr>
        <w:t xml:space="preserve"> этапа </w:t>
      </w:r>
      <w:r w:rsidRPr="00BB79A7">
        <w:rPr>
          <w:color w:val="000000" w:themeColor="text1"/>
          <w:sz w:val="26"/>
          <w:szCs w:val="26"/>
        </w:rPr>
        <w:t>смотра-конкурса</w:t>
      </w:r>
      <w:r w:rsidR="00564348" w:rsidRPr="00BB79A7">
        <w:rPr>
          <w:color w:val="000000" w:themeColor="text1"/>
          <w:sz w:val="26"/>
          <w:szCs w:val="26"/>
        </w:rPr>
        <w:t xml:space="preserve"> представить в Г</w:t>
      </w:r>
      <w:r w:rsidR="00AE0D09" w:rsidRPr="00BB79A7">
        <w:rPr>
          <w:color w:val="000000" w:themeColor="text1"/>
          <w:sz w:val="26"/>
          <w:szCs w:val="26"/>
        </w:rPr>
        <w:t xml:space="preserve">лавное управление по делам </w:t>
      </w:r>
      <w:r w:rsidR="00564348" w:rsidRPr="00BB79A7">
        <w:rPr>
          <w:color w:val="000000" w:themeColor="text1"/>
          <w:sz w:val="26"/>
          <w:szCs w:val="26"/>
        </w:rPr>
        <w:t>МЧС Ро</w:t>
      </w:r>
      <w:r w:rsidRPr="00BB79A7">
        <w:rPr>
          <w:color w:val="000000" w:themeColor="text1"/>
          <w:sz w:val="26"/>
          <w:szCs w:val="26"/>
        </w:rPr>
        <w:t xml:space="preserve">ссии по </w:t>
      </w:r>
      <w:r w:rsidR="00824319" w:rsidRPr="00BB79A7">
        <w:rPr>
          <w:color w:val="000000" w:themeColor="text1"/>
          <w:sz w:val="26"/>
          <w:szCs w:val="26"/>
        </w:rPr>
        <w:t>Приморскому краю до</w:t>
      </w:r>
      <w:r w:rsidR="001F2B74" w:rsidRPr="00BB79A7">
        <w:rPr>
          <w:color w:val="000000" w:themeColor="text1"/>
          <w:sz w:val="26"/>
          <w:szCs w:val="26"/>
        </w:rPr>
        <w:t xml:space="preserve"> </w:t>
      </w:r>
      <w:r w:rsidR="00ED492C" w:rsidRPr="00BB79A7">
        <w:rPr>
          <w:color w:val="000000" w:themeColor="text1"/>
          <w:sz w:val="26"/>
          <w:szCs w:val="26"/>
        </w:rPr>
        <w:t>01</w:t>
      </w:r>
      <w:r w:rsidRPr="00BB79A7">
        <w:rPr>
          <w:color w:val="000000" w:themeColor="text1"/>
          <w:sz w:val="26"/>
          <w:szCs w:val="26"/>
        </w:rPr>
        <w:t xml:space="preserve"> </w:t>
      </w:r>
      <w:r w:rsidR="00FF734D" w:rsidRPr="00BB79A7">
        <w:rPr>
          <w:color w:val="000000" w:themeColor="text1"/>
          <w:sz w:val="26"/>
          <w:szCs w:val="26"/>
        </w:rPr>
        <w:t>августа</w:t>
      </w:r>
      <w:r w:rsidRPr="00BB79A7">
        <w:rPr>
          <w:color w:val="000000" w:themeColor="text1"/>
          <w:sz w:val="26"/>
          <w:szCs w:val="26"/>
        </w:rPr>
        <w:t xml:space="preserve"> 20</w:t>
      </w:r>
      <w:r w:rsidR="004B5C1C" w:rsidRPr="00BB79A7">
        <w:rPr>
          <w:color w:val="000000" w:themeColor="text1"/>
          <w:sz w:val="26"/>
          <w:szCs w:val="26"/>
        </w:rPr>
        <w:t>26</w:t>
      </w:r>
      <w:r w:rsidR="00564348" w:rsidRPr="00BB79A7">
        <w:rPr>
          <w:color w:val="000000" w:themeColor="text1"/>
          <w:sz w:val="26"/>
          <w:szCs w:val="26"/>
        </w:rPr>
        <w:t xml:space="preserve"> года.</w:t>
      </w:r>
    </w:p>
    <w:p w14:paraId="0162D23E" w14:textId="72A740D7" w:rsidR="00A30FBE" w:rsidRPr="00BB79A7" w:rsidRDefault="00A30FBE" w:rsidP="00BB79A7">
      <w:pPr>
        <w:pStyle w:val="a7"/>
        <w:widowControl w:val="0"/>
        <w:numPr>
          <w:ilvl w:val="0"/>
          <w:numId w:val="9"/>
        </w:numPr>
        <w:shd w:val="clear" w:color="auto" w:fill="FFFFFF"/>
        <w:tabs>
          <w:tab w:val="left" w:pos="709"/>
        </w:tabs>
        <w:spacing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  <w:lang w:bidi="ru-RU"/>
        </w:rPr>
        <w:t xml:space="preserve">Управлению муниципальной службы и кадров администрации муниципального округа Спасск-Дальний (Ткаченко) опубликовать настоящие постановление в периодическом печатном издании и разместить </w:t>
      </w:r>
      <w:r w:rsidR="007B691E">
        <w:rPr>
          <w:color w:val="000000" w:themeColor="text1"/>
          <w:sz w:val="26"/>
          <w:szCs w:val="26"/>
          <w:lang w:bidi="ru-RU"/>
        </w:rPr>
        <w:t>в сетевом издании «О</w:t>
      </w:r>
      <w:r w:rsidRPr="00BB79A7">
        <w:rPr>
          <w:color w:val="000000" w:themeColor="text1"/>
          <w:sz w:val="26"/>
          <w:szCs w:val="26"/>
          <w:lang w:bidi="ru-RU"/>
        </w:rPr>
        <w:t>фициальн</w:t>
      </w:r>
      <w:r w:rsidR="007B691E">
        <w:rPr>
          <w:color w:val="000000" w:themeColor="text1"/>
          <w:sz w:val="26"/>
          <w:szCs w:val="26"/>
          <w:lang w:bidi="ru-RU"/>
        </w:rPr>
        <w:t>ый</w:t>
      </w:r>
      <w:r w:rsidRPr="00BB79A7">
        <w:rPr>
          <w:color w:val="000000" w:themeColor="text1"/>
          <w:sz w:val="26"/>
          <w:szCs w:val="26"/>
          <w:lang w:bidi="ru-RU"/>
        </w:rPr>
        <w:t xml:space="preserve"> сайт правовой информации </w:t>
      </w:r>
      <w:r w:rsidR="007B691E">
        <w:rPr>
          <w:color w:val="000000" w:themeColor="text1"/>
          <w:sz w:val="26"/>
          <w:szCs w:val="26"/>
          <w:lang w:bidi="ru-RU"/>
        </w:rPr>
        <w:t>городского</w:t>
      </w:r>
      <w:r w:rsidRPr="00BB79A7">
        <w:rPr>
          <w:color w:val="000000" w:themeColor="text1"/>
          <w:sz w:val="26"/>
          <w:szCs w:val="26"/>
          <w:lang w:bidi="ru-RU"/>
        </w:rPr>
        <w:t xml:space="preserve"> округа Спасск-Дальний</w:t>
      </w:r>
      <w:r w:rsidR="007B691E">
        <w:rPr>
          <w:color w:val="000000" w:themeColor="text1"/>
          <w:sz w:val="26"/>
          <w:szCs w:val="26"/>
          <w:lang w:bidi="ru-RU"/>
        </w:rPr>
        <w:t>»</w:t>
      </w:r>
      <w:r w:rsidRPr="00BB79A7">
        <w:rPr>
          <w:color w:val="000000" w:themeColor="text1"/>
          <w:sz w:val="26"/>
          <w:szCs w:val="26"/>
          <w:lang w:bidi="ru-RU"/>
        </w:rPr>
        <w:t>.</w:t>
      </w:r>
    </w:p>
    <w:p w14:paraId="47285842" w14:textId="77777777" w:rsidR="00564348" w:rsidRPr="00BB79A7" w:rsidRDefault="002D3855" w:rsidP="00BB79A7">
      <w:pPr>
        <w:pStyle w:val="a7"/>
        <w:numPr>
          <w:ilvl w:val="0"/>
          <w:numId w:val="9"/>
        </w:numPr>
        <w:spacing w:line="360" w:lineRule="auto"/>
        <w:ind w:left="0" w:firstLine="709"/>
        <w:jc w:val="both"/>
        <w:rPr>
          <w:color w:val="000000" w:themeColor="text1"/>
          <w:sz w:val="26"/>
          <w:szCs w:val="26"/>
        </w:rPr>
      </w:pPr>
      <w:r w:rsidRPr="00BB79A7">
        <w:rPr>
          <w:color w:val="000000" w:themeColor="text1"/>
          <w:sz w:val="26"/>
          <w:szCs w:val="26"/>
        </w:rPr>
        <w:t>К</w:t>
      </w:r>
      <w:r w:rsidR="00564348" w:rsidRPr="00BB79A7">
        <w:rPr>
          <w:color w:val="000000" w:themeColor="text1"/>
          <w:sz w:val="26"/>
          <w:szCs w:val="26"/>
        </w:rPr>
        <w:t xml:space="preserve">онтроль за исполнением настоящего </w:t>
      </w:r>
      <w:r w:rsidR="00C84247" w:rsidRPr="00BB79A7">
        <w:rPr>
          <w:color w:val="000000" w:themeColor="text1"/>
          <w:sz w:val="26"/>
          <w:szCs w:val="26"/>
        </w:rPr>
        <w:t>распоряжения оставляю</w:t>
      </w:r>
      <w:r w:rsidR="00564348" w:rsidRPr="00BB79A7">
        <w:rPr>
          <w:color w:val="000000" w:themeColor="text1"/>
          <w:sz w:val="26"/>
          <w:szCs w:val="26"/>
        </w:rPr>
        <w:t xml:space="preserve"> за собой.</w:t>
      </w:r>
    </w:p>
    <w:p w14:paraId="71CEBD9B" w14:textId="77777777" w:rsidR="00C35BC7" w:rsidRDefault="00C35BC7" w:rsidP="00EB4C16">
      <w:pPr>
        <w:spacing w:line="276" w:lineRule="auto"/>
        <w:jc w:val="both"/>
        <w:rPr>
          <w:sz w:val="26"/>
          <w:szCs w:val="26"/>
        </w:rPr>
      </w:pPr>
    </w:p>
    <w:p w14:paraId="234CE29D" w14:textId="77777777" w:rsidR="00164730" w:rsidRDefault="00164730" w:rsidP="00EB4C16">
      <w:pPr>
        <w:spacing w:line="276" w:lineRule="auto"/>
        <w:jc w:val="both"/>
        <w:rPr>
          <w:sz w:val="26"/>
          <w:szCs w:val="26"/>
        </w:rPr>
      </w:pPr>
    </w:p>
    <w:p w14:paraId="579E6BE3" w14:textId="77777777" w:rsidR="00164730" w:rsidRDefault="00164730" w:rsidP="00EB4C16">
      <w:pPr>
        <w:spacing w:line="276" w:lineRule="auto"/>
        <w:jc w:val="both"/>
        <w:rPr>
          <w:sz w:val="26"/>
          <w:szCs w:val="26"/>
        </w:rPr>
      </w:pPr>
    </w:p>
    <w:p w14:paraId="739DCEE9" w14:textId="4479AF79" w:rsidR="00E164C1" w:rsidRDefault="004B5C1C" w:rsidP="00EB4C1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Глава</w:t>
      </w:r>
      <w:r w:rsidR="00302631">
        <w:rPr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</w:t>
      </w:r>
      <w:r w:rsidR="00164730">
        <w:rPr>
          <w:sz w:val="26"/>
          <w:szCs w:val="26"/>
        </w:rPr>
        <w:t xml:space="preserve"> округа Спасск-Дальний   </w:t>
      </w:r>
      <w:r w:rsidR="007B691E">
        <w:rPr>
          <w:sz w:val="26"/>
          <w:szCs w:val="26"/>
        </w:rPr>
        <w:t xml:space="preserve"> </w:t>
      </w:r>
      <w:r w:rsidR="00164730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 О.А. Митрофанов</w:t>
      </w:r>
    </w:p>
    <w:p w14:paraId="0817AC9F" w14:textId="2BAD3EE8" w:rsidR="007B691E" w:rsidRDefault="007B691E" w:rsidP="00EB4C16">
      <w:pPr>
        <w:spacing w:line="276" w:lineRule="auto"/>
        <w:rPr>
          <w:szCs w:val="24"/>
        </w:rPr>
      </w:pPr>
    </w:p>
    <w:p w14:paraId="30531224" w14:textId="77777777" w:rsidR="007B691E" w:rsidRDefault="007B691E">
      <w:pPr>
        <w:rPr>
          <w:szCs w:val="24"/>
        </w:rPr>
      </w:pPr>
      <w:r>
        <w:rPr>
          <w:szCs w:val="24"/>
        </w:rPr>
        <w:br w:type="page"/>
      </w:r>
    </w:p>
    <w:p w14:paraId="547ED798" w14:textId="77777777" w:rsidR="007B691E" w:rsidRPr="00693914" w:rsidRDefault="007B691E" w:rsidP="007B691E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lastRenderedPageBreak/>
        <w:t>Приложение № 1</w:t>
      </w:r>
    </w:p>
    <w:p w14:paraId="2121BF22" w14:textId="77777777" w:rsidR="007B691E" w:rsidRPr="00693914" w:rsidRDefault="007B691E" w:rsidP="007B691E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t>к распоряжению</w:t>
      </w:r>
      <w:r>
        <w:rPr>
          <w:sz w:val="26"/>
          <w:szCs w:val="26"/>
        </w:rPr>
        <w:t xml:space="preserve"> а</w:t>
      </w:r>
      <w:r w:rsidRPr="00693914">
        <w:rPr>
          <w:sz w:val="26"/>
          <w:szCs w:val="26"/>
        </w:rPr>
        <w:t>дминистрации</w:t>
      </w:r>
    </w:p>
    <w:p w14:paraId="26AE37D2" w14:textId="77777777" w:rsidR="007B691E" w:rsidRPr="00693914" w:rsidRDefault="007B691E" w:rsidP="007B691E">
      <w:pPr>
        <w:ind w:left="4678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Pr="00693914">
        <w:rPr>
          <w:sz w:val="26"/>
          <w:szCs w:val="26"/>
        </w:rPr>
        <w:t xml:space="preserve"> округа Спасск-Дальний</w:t>
      </w:r>
    </w:p>
    <w:p w14:paraId="04A03D2C" w14:textId="2F085C0B" w:rsidR="007B691E" w:rsidRPr="00693914" w:rsidRDefault="007B691E" w:rsidP="007B691E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t xml:space="preserve">от </w:t>
      </w:r>
      <w:r>
        <w:rPr>
          <w:sz w:val="26"/>
          <w:szCs w:val="26"/>
        </w:rPr>
        <w:t>0</w:t>
      </w:r>
      <w:r>
        <w:rPr>
          <w:sz w:val="26"/>
          <w:szCs w:val="26"/>
          <w:lang w:val="en-US"/>
        </w:rPr>
        <w:t>9</w:t>
      </w:r>
      <w:r>
        <w:rPr>
          <w:sz w:val="26"/>
          <w:szCs w:val="26"/>
        </w:rPr>
        <w:t xml:space="preserve"> апреля 2026 г. </w:t>
      </w:r>
      <w:r w:rsidRPr="00693914">
        <w:rPr>
          <w:sz w:val="26"/>
          <w:szCs w:val="26"/>
        </w:rPr>
        <w:t>№</w:t>
      </w:r>
      <w:r>
        <w:rPr>
          <w:sz w:val="26"/>
          <w:szCs w:val="26"/>
        </w:rPr>
        <w:t xml:space="preserve"> 36</w:t>
      </w:r>
      <w:r>
        <w:rPr>
          <w:sz w:val="26"/>
          <w:szCs w:val="26"/>
          <w:lang w:val="en-US"/>
        </w:rPr>
        <w:t>8</w:t>
      </w:r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ра</w:t>
      </w:r>
      <w:proofErr w:type="spellEnd"/>
    </w:p>
    <w:p w14:paraId="09D6BA0E" w14:textId="6EBFED7B" w:rsidR="00103C7F" w:rsidRDefault="00103C7F" w:rsidP="00103C7F"/>
    <w:p w14:paraId="54067F91" w14:textId="77777777" w:rsidR="007B691E" w:rsidRDefault="007B691E" w:rsidP="00103C7F"/>
    <w:p w14:paraId="0DAC59EB" w14:textId="77777777" w:rsidR="00103C7F" w:rsidRDefault="00103C7F" w:rsidP="00103C7F"/>
    <w:p w14:paraId="28025401" w14:textId="1BC33BE0" w:rsidR="00103C7F" w:rsidRPr="007B691E" w:rsidRDefault="00103C7F" w:rsidP="007B691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Состав</w:t>
      </w:r>
      <w:r w:rsidR="007B691E" w:rsidRPr="007B691E">
        <w:rPr>
          <w:b/>
          <w:bCs/>
          <w:sz w:val="26"/>
          <w:szCs w:val="26"/>
        </w:rPr>
        <w:t xml:space="preserve"> </w:t>
      </w:r>
    </w:p>
    <w:p w14:paraId="5B5F6591" w14:textId="77777777" w:rsidR="007B691E" w:rsidRDefault="00103C7F" w:rsidP="007B691E">
      <w:pPr>
        <w:jc w:val="center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комиссии по проведению</w:t>
      </w:r>
      <w:r w:rsidRPr="006B4063">
        <w:rPr>
          <w:b/>
          <w:bCs/>
          <w:spacing w:val="-4"/>
          <w:sz w:val="26"/>
          <w:szCs w:val="26"/>
        </w:rPr>
        <w:t xml:space="preserve"> первого этапа смотра-конкурса на лучшее </w:t>
      </w:r>
    </w:p>
    <w:p w14:paraId="1EB82F48" w14:textId="77777777" w:rsidR="007B691E" w:rsidRDefault="00103C7F" w:rsidP="007B691E">
      <w:pPr>
        <w:jc w:val="center"/>
        <w:rPr>
          <w:b/>
          <w:bCs/>
          <w:sz w:val="26"/>
          <w:szCs w:val="26"/>
        </w:rPr>
      </w:pPr>
      <w:r w:rsidRPr="006B4063">
        <w:rPr>
          <w:b/>
          <w:bCs/>
          <w:spacing w:val="-4"/>
          <w:sz w:val="26"/>
          <w:szCs w:val="26"/>
        </w:rPr>
        <w:t>защитн</w:t>
      </w:r>
      <w:r w:rsidR="007B691E">
        <w:rPr>
          <w:b/>
          <w:bCs/>
          <w:spacing w:val="-4"/>
          <w:sz w:val="26"/>
          <w:szCs w:val="26"/>
        </w:rPr>
        <w:t>ое</w:t>
      </w:r>
      <w:r w:rsidR="007B691E" w:rsidRPr="007B691E">
        <w:rPr>
          <w:b/>
          <w:bCs/>
          <w:spacing w:val="-4"/>
          <w:sz w:val="26"/>
          <w:szCs w:val="26"/>
        </w:rPr>
        <w:t xml:space="preserve"> </w:t>
      </w:r>
      <w:r w:rsidRPr="006B4063">
        <w:rPr>
          <w:b/>
          <w:bCs/>
          <w:spacing w:val="-4"/>
          <w:sz w:val="26"/>
          <w:szCs w:val="26"/>
        </w:rPr>
        <w:t>сооружени</w:t>
      </w:r>
      <w:r w:rsidR="007B691E">
        <w:rPr>
          <w:b/>
          <w:bCs/>
          <w:spacing w:val="-4"/>
          <w:sz w:val="26"/>
          <w:szCs w:val="26"/>
        </w:rPr>
        <w:t>е</w:t>
      </w:r>
      <w:r w:rsidRPr="006B4063">
        <w:rPr>
          <w:b/>
          <w:bCs/>
          <w:sz w:val="26"/>
          <w:szCs w:val="26"/>
        </w:rPr>
        <w:t xml:space="preserve"> гражданской обороны</w:t>
      </w:r>
      <w:r w:rsidR="004B5C1C">
        <w:rPr>
          <w:b/>
          <w:bCs/>
          <w:sz w:val="26"/>
          <w:szCs w:val="26"/>
        </w:rPr>
        <w:t>, расположенн</w:t>
      </w:r>
      <w:r w:rsidR="007B691E">
        <w:rPr>
          <w:b/>
          <w:bCs/>
          <w:sz w:val="26"/>
          <w:szCs w:val="26"/>
        </w:rPr>
        <w:t>ое</w:t>
      </w:r>
      <w:r w:rsidRPr="006B4063">
        <w:rPr>
          <w:b/>
          <w:bCs/>
          <w:sz w:val="26"/>
          <w:szCs w:val="26"/>
        </w:rPr>
        <w:t xml:space="preserve"> </w:t>
      </w:r>
    </w:p>
    <w:p w14:paraId="7C5D76B6" w14:textId="75C842D0" w:rsidR="00103C7F" w:rsidRPr="004B5C1C" w:rsidRDefault="00103C7F" w:rsidP="007B691E">
      <w:pPr>
        <w:jc w:val="center"/>
        <w:rPr>
          <w:b/>
          <w:bCs/>
          <w:spacing w:val="-4"/>
          <w:sz w:val="26"/>
          <w:szCs w:val="26"/>
        </w:rPr>
      </w:pPr>
      <w:r w:rsidRPr="006B4063">
        <w:rPr>
          <w:b/>
          <w:bCs/>
          <w:sz w:val="26"/>
          <w:szCs w:val="26"/>
        </w:rPr>
        <w:t>на территории</w:t>
      </w:r>
      <w:r>
        <w:rPr>
          <w:b/>
          <w:bCs/>
          <w:sz w:val="26"/>
          <w:szCs w:val="26"/>
        </w:rPr>
        <w:t xml:space="preserve"> </w:t>
      </w:r>
      <w:r w:rsidR="004B5C1C">
        <w:rPr>
          <w:b/>
          <w:bCs/>
          <w:sz w:val="26"/>
          <w:szCs w:val="26"/>
        </w:rPr>
        <w:t>муниципального</w:t>
      </w:r>
      <w:r>
        <w:rPr>
          <w:b/>
          <w:bCs/>
          <w:sz w:val="26"/>
          <w:szCs w:val="26"/>
        </w:rPr>
        <w:t xml:space="preserve"> округа Спасск-Дальний</w:t>
      </w:r>
      <w:r w:rsidRPr="006B4063">
        <w:rPr>
          <w:b/>
          <w:bCs/>
          <w:sz w:val="26"/>
          <w:szCs w:val="26"/>
        </w:rPr>
        <w:t xml:space="preserve"> </w:t>
      </w:r>
    </w:p>
    <w:p w14:paraId="23254989" w14:textId="77777777" w:rsidR="00103C7F" w:rsidRPr="00CE1A16" w:rsidRDefault="00103C7F" w:rsidP="00892ED6">
      <w:pPr>
        <w:spacing w:line="360" w:lineRule="auto"/>
        <w:rPr>
          <w:sz w:val="26"/>
          <w:szCs w:val="26"/>
        </w:rPr>
      </w:pPr>
    </w:p>
    <w:tbl>
      <w:tblPr>
        <w:tblW w:w="15466" w:type="dxa"/>
        <w:tblLook w:val="04A0" w:firstRow="1" w:lastRow="0" w:firstColumn="1" w:lastColumn="0" w:noHBand="0" w:noVBand="1"/>
      </w:tblPr>
      <w:tblGrid>
        <w:gridCol w:w="10134"/>
        <w:gridCol w:w="2846"/>
        <w:gridCol w:w="2486"/>
      </w:tblGrid>
      <w:tr w:rsidR="00103C7F" w:rsidRPr="0035074C" w14:paraId="35753835" w14:textId="77777777" w:rsidTr="00892ED6">
        <w:tc>
          <w:tcPr>
            <w:tcW w:w="10134" w:type="dxa"/>
          </w:tcPr>
          <w:tbl>
            <w:tblPr>
              <w:tblStyle w:val="a5"/>
              <w:tblW w:w="9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20"/>
              <w:gridCol w:w="346"/>
              <w:gridCol w:w="6190"/>
            </w:tblGrid>
            <w:tr w:rsidR="007B691E" w14:paraId="212F0154" w14:textId="77777777" w:rsidTr="004A3FB5">
              <w:tc>
                <w:tcPr>
                  <w:tcW w:w="2835" w:type="dxa"/>
                </w:tcPr>
                <w:p w14:paraId="6882CBDB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Никифоров </w:t>
                  </w:r>
                </w:p>
                <w:p w14:paraId="7CD38E82" w14:textId="77777777" w:rsidR="007B691E" w:rsidRPr="00581681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Александр Сергеевич </w:t>
                  </w:r>
                </w:p>
              </w:tc>
              <w:tc>
                <w:tcPr>
                  <w:tcW w:w="284" w:type="dxa"/>
                </w:tcPr>
                <w:p w14:paraId="50DF9238" w14:textId="7F879F00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–</w:t>
                  </w:r>
                </w:p>
              </w:tc>
              <w:tc>
                <w:tcPr>
                  <w:tcW w:w="6237" w:type="dxa"/>
                </w:tcPr>
                <w:p w14:paraId="5B0F1E64" w14:textId="53E47C6A" w:rsidR="007B691E" w:rsidRPr="00E164C1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</w:t>
                  </w:r>
                  <w:r w:rsidRPr="00E164C1">
                    <w:rPr>
                      <w:sz w:val="26"/>
                      <w:szCs w:val="26"/>
                    </w:rPr>
                    <w:t>ачальник МКУ «Управление по</w:t>
                  </w:r>
                  <w:r>
                    <w:rPr>
                      <w:sz w:val="26"/>
                      <w:szCs w:val="26"/>
                    </w:rPr>
                    <w:t xml:space="preserve"> делам ГОЧС муниципального округа </w:t>
                  </w:r>
                  <w:r w:rsidRPr="00E164C1">
                    <w:rPr>
                      <w:sz w:val="26"/>
                      <w:szCs w:val="26"/>
                    </w:rPr>
                    <w:t>Спасск-Дальний»</w:t>
                  </w:r>
                  <w:r>
                    <w:rPr>
                      <w:sz w:val="26"/>
                      <w:szCs w:val="26"/>
                    </w:rPr>
                    <w:t>, председатель комиссии</w:t>
                  </w:r>
                  <w:r w:rsidRPr="00E164C1">
                    <w:rPr>
                      <w:sz w:val="26"/>
                      <w:szCs w:val="26"/>
                    </w:rPr>
                    <w:t>;</w:t>
                  </w:r>
                </w:p>
                <w:p w14:paraId="6E0DC442" w14:textId="77777777" w:rsidR="007B691E" w:rsidRDefault="007B691E" w:rsidP="007B691E">
                  <w:pPr>
                    <w:pStyle w:val="a4"/>
                    <w:jc w:val="both"/>
                  </w:pPr>
                </w:p>
              </w:tc>
            </w:tr>
            <w:tr w:rsidR="007B691E" w14:paraId="146717DE" w14:textId="77777777" w:rsidTr="004A3FB5">
              <w:tc>
                <w:tcPr>
                  <w:tcW w:w="2835" w:type="dxa"/>
                </w:tcPr>
                <w:p w14:paraId="2352B5FB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Тимлина</w:t>
                  </w:r>
                  <w:proofErr w:type="spellEnd"/>
                </w:p>
                <w:p w14:paraId="371C1615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Евгения Викторовна</w:t>
                  </w:r>
                </w:p>
              </w:tc>
              <w:tc>
                <w:tcPr>
                  <w:tcW w:w="284" w:type="dxa"/>
                </w:tcPr>
                <w:p w14:paraId="13CEF635" w14:textId="10EBCC7F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–</w:t>
                  </w:r>
                </w:p>
              </w:tc>
              <w:tc>
                <w:tcPr>
                  <w:tcW w:w="6237" w:type="dxa"/>
                </w:tcPr>
                <w:p w14:paraId="4B87EA70" w14:textId="4BA2E1A6" w:rsidR="007B691E" w:rsidRPr="00E164C1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заместитель н</w:t>
                  </w:r>
                  <w:r w:rsidRPr="00E164C1">
                    <w:rPr>
                      <w:sz w:val="26"/>
                      <w:szCs w:val="26"/>
                    </w:rPr>
                    <w:t>ачальник</w:t>
                  </w:r>
                  <w:r>
                    <w:rPr>
                      <w:sz w:val="26"/>
                      <w:szCs w:val="26"/>
                    </w:rPr>
                    <w:t>а</w:t>
                  </w:r>
                  <w:r w:rsidRPr="00E164C1">
                    <w:rPr>
                      <w:sz w:val="26"/>
                      <w:szCs w:val="26"/>
                    </w:rPr>
                    <w:t xml:space="preserve"> МКУ «Управление по</w:t>
                  </w:r>
                  <w:r>
                    <w:rPr>
                      <w:sz w:val="26"/>
                      <w:szCs w:val="26"/>
                    </w:rPr>
                    <w:t xml:space="preserve"> делам ГОЧС муниципального округа </w:t>
                  </w:r>
                  <w:r w:rsidRPr="00E164C1">
                    <w:rPr>
                      <w:sz w:val="26"/>
                      <w:szCs w:val="26"/>
                    </w:rPr>
                    <w:t>Спасск-Дальний»</w:t>
                  </w:r>
                  <w:r>
                    <w:rPr>
                      <w:sz w:val="26"/>
                      <w:szCs w:val="26"/>
                    </w:rPr>
                    <w:t>, заместитель председателя комиссии</w:t>
                  </w:r>
                  <w:r w:rsidRPr="00E164C1">
                    <w:rPr>
                      <w:sz w:val="26"/>
                      <w:szCs w:val="26"/>
                    </w:rPr>
                    <w:t>;</w:t>
                  </w:r>
                </w:p>
                <w:p w14:paraId="3839971D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7B691E" w14:paraId="127F5ADE" w14:textId="77777777" w:rsidTr="004A3FB5">
              <w:tc>
                <w:tcPr>
                  <w:tcW w:w="2835" w:type="dxa"/>
                </w:tcPr>
                <w:p w14:paraId="49856237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Улитин</w:t>
                  </w:r>
                </w:p>
                <w:p w14:paraId="236466D5" w14:textId="4729467A" w:rsidR="007B691E" w:rsidRP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Александр Викторович</w:t>
                  </w:r>
                </w:p>
                <w:p w14:paraId="520B5B71" w14:textId="0276E054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4" w:type="dxa"/>
                </w:tcPr>
                <w:p w14:paraId="67EF1124" w14:textId="565F355B" w:rsidR="007B691E" w:rsidRDefault="004A3FB5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–</w:t>
                  </w:r>
                </w:p>
              </w:tc>
              <w:tc>
                <w:tcPr>
                  <w:tcW w:w="6237" w:type="dxa"/>
                </w:tcPr>
                <w:p w14:paraId="309BAF0D" w14:textId="326A969F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главный специалист</w:t>
                  </w:r>
                  <w:r w:rsidRPr="004155A8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 xml:space="preserve">по </w:t>
                  </w:r>
                  <w:r w:rsidRPr="004155A8">
                    <w:rPr>
                      <w:sz w:val="26"/>
                      <w:szCs w:val="26"/>
                    </w:rPr>
                    <w:t>ГО</w:t>
                  </w:r>
                  <w:r>
                    <w:rPr>
                      <w:sz w:val="26"/>
                      <w:szCs w:val="26"/>
                    </w:rPr>
                    <w:t>ЧС</w:t>
                  </w:r>
                  <w:r w:rsidRPr="004155A8">
                    <w:rPr>
                      <w:sz w:val="26"/>
                      <w:szCs w:val="26"/>
                    </w:rPr>
                    <w:t xml:space="preserve"> </w:t>
                  </w:r>
                  <w:r w:rsidRPr="00E164C1">
                    <w:rPr>
                      <w:sz w:val="26"/>
                      <w:szCs w:val="26"/>
                    </w:rPr>
                    <w:t xml:space="preserve">МКУ «Управление </w:t>
                  </w:r>
                  <w:r w:rsidR="00892ED6">
                    <w:rPr>
                      <w:sz w:val="26"/>
                      <w:szCs w:val="26"/>
                    </w:rPr>
                    <w:br/>
                  </w:r>
                  <w:r w:rsidRPr="00E164C1">
                    <w:rPr>
                      <w:sz w:val="26"/>
                      <w:szCs w:val="26"/>
                    </w:rPr>
                    <w:t>по</w:t>
                  </w:r>
                  <w:r>
                    <w:rPr>
                      <w:sz w:val="26"/>
                      <w:szCs w:val="26"/>
                    </w:rPr>
                    <w:t xml:space="preserve"> делам ГОЧС муниципального округа </w:t>
                  </w:r>
                  <w:r w:rsidRPr="00E164C1">
                    <w:rPr>
                      <w:sz w:val="26"/>
                      <w:szCs w:val="26"/>
                    </w:rPr>
                    <w:t>Спасск-Дальний»</w:t>
                  </w:r>
                  <w:r>
                    <w:rPr>
                      <w:sz w:val="26"/>
                      <w:szCs w:val="26"/>
                    </w:rPr>
                    <w:t>, заместитель председателя комиссии;</w:t>
                  </w:r>
                </w:p>
                <w:p w14:paraId="18BFD5F2" w14:textId="05C8158A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91F09" w14:paraId="0DF58BE2" w14:textId="77777777" w:rsidTr="004A3FB5">
              <w:tc>
                <w:tcPr>
                  <w:tcW w:w="2835" w:type="dxa"/>
                </w:tcPr>
                <w:p w14:paraId="19FEF36A" w14:textId="77777777" w:rsidR="00691F09" w:rsidRPr="009E5876" w:rsidRDefault="00691F09" w:rsidP="00691F09">
                  <w:pPr>
                    <w:pStyle w:val="a4"/>
                    <w:jc w:val="both"/>
                    <w:rPr>
                      <w:sz w:val="26"/>
                      <w:szCs w:val="26"/>
                      <w:lang w:bidi="ru-RU"/>
                    </w:rPr>
                  </w:pPr>
                  <w:proofErr w:type="spellStart"/>
                  <w:r w:rsidRPr="009E5876">
                    <w:rPr>
                      <w:sz w:val="26"/>
                      <w:szCs w:val="26"/>
                      <w:lang w:bidi="ru-RU"/>
                    </w:rPr>
                    <w:t>Зюзь</w:t>
                  </w:r>
                  <w:proofErr w:type="spellEnd"/>
                </w:p>
                <w:p w14:paraId="48FBE270" w14:textId="64CCF6D5" w:rsidR="00691F09" w:rsidRDefault="00691F09" w:rsidP="00691F09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 w:rsidRPr="009E5876">
                    <w:rPr>
                      <w:sz w:val="26"/>
                      <w:szCs w:val="26"/>
                      <w:lang w:bidi="ru-RU"/>
                    </w:rPr>
                    <w:t>Михаил Николаевич</w:t>
                  </w:r>
                </w:p>
              </w:tc>
              <w:tc>
                <w:tcPr>
                  <w:tcW w:w="284" w:type="dxa"/>
                </w:tcPr>
                <w:p w14:paraId="022AAED2" w14:textId="1D8ECBD6" w:rsidR="00691F09" w:rsidRDefault="004A3FB5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–</w:t>
                  </w:r>
                </w:p>
              </w:tc>
              <w:tc>
                <w:tcPr>
                  <w:tcW w:w="6237" w:type="dxa"/>
                </w:tcPr>
                <w:p w14:paraId="405E827A" w14:textId="55FD32D9" w:rsidR="00691F09" w:rsidRPr="009E5876" w:rsidRDefault="00892ED6" w:rsidP="00691F09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bidi="ru-RU"/>
                    </w:rPr>
                    <w:t>з</w:t>
                  </w:r>
                  <w:r w:rsidR="00691F09" w:rsidRPr="009E5876">
                    <w:rPr>
                      <w:sz w:val="26"/>
                      <w:szCs w:val="26"/>
                      <w:lang w:bidi="ru-RU"/>
                    </w:rPr>
                    <w:t>аместитель начальника 20 ПСО ФПС ГПС Главного управления МЧС России по Приморскому краю;</w:t>
                  </w:r>
                </w:p>
                <w:p w14:paraId="3A815062" w14:textId="77777777" w:rsidR="00691F09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7B691E" w14:paraId="26FA6C3F" w14:textId="77777777" w:rsidTr="004A3FB5">
              <w:tc>
                <w:tcPr>
                  <w:tcW w:w="2835" w:type="dxa"/>
                </w:tcPr>
                <w:p w14:paraId="2588A918" w14:textId="77777777" w:rsidR="007B691E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Колосов</w:t>
                  </w:r>
                </w:p>
                <w:p w14:paraId="3ACDA1BC" w14:textId="06CBC881" w:rsidR="007B691E" w:rsidRPr="00AA1C51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Вадим Викторович</w:t>
                  </w:r>
                </w:p>
              </w:tc>
              <w:tc>
                <w:tcPr>
                  <w:tcW w:w="284" w:type="dxa"/>
                </w:tcPr>
                <w:p w14:paraId="752B0425" w14:textId="0A2E9A2D" w:rsidR="007B691E" w:rsidRPr="00AA1C51" w:rsidRDefault="004A3FB5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–</w:t>
                  </w:r>
                </w:p>
              </w:tc>
              <w:tc>
                <w:tcPr>
                  <w:tcW w:w="6237" w:type="dxa"/>
                </w:tcPr>
                <w:p w14:paraId="3EF32D12" w14:textId="0FD1F656" w:rsidR="007B691E" w:rsidRPr="004155A8" w:rsidRDefault="00892ED6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г</w:t>
                  </w:r>
                  <w:r w:rsidR="007B691E">
                    <w:rPr>
                      <w:sz w:val="26"/>
                      <w:szCs w:val="26"/>
                    </w:rPr>
                    <w:t>лавный специалист</w:t>
                  </w:r>
                  <w:r w:rsidR="007B691E" w:rsidRPr="004155A8">
                    <w:rPr>
                      <w:sz w:val="26"/>
                      <w:szCs w:val="26"/>
                    </w:rPr>
                    <w:t xml:space="preserve"> </w:t>
                  </w:r>
                  <w:r w:rsidR="007B691E">
                    <w:rPr>
                      <w:sz w:val="26"/>
                      <w:szCs w:val="26"/>
                    </w:rPr>
                    <w:t xml:space="preserve">по </w:t>
                  </w:r>
                  <w:r w:rsidR="007B691E" w:rsidRPr="004155A8">
                    <w:rPr>
                      <w:sz w:val="26"/>
                      <w:szCs w:val="26"/>
                    </w:rPr>
                    <w:t>ГО</w:t>
                  </w:r>
                  <w:r w:rsidR="007B691E">
                    <w:rPr>
                      <w:sz w:val="26"/>
                      <w:szCs w:val="26"/>
                    </w:rPr>
                    <w:t>ЧС</w:t>
                  </w:r>
                  <w:r w:rsidR="007B691E" w:rsidRPr="004155A8">
                    <w:rPr>
                      <w:sz w:val="26"/>
                      <w:szCs w:val="26"/>
                    </w:rPr>
                    <w:t xml:space="preserve"> МКУ «Управление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="007B691E" w:rsidRPr="004155A8">
                    <w:rPr>
                      <w:sz w:val="26"/>
                      <w:szCs w:val="26"/>
                    </w:rPr>
                    <w:t>по делам</w:t>
                  </w:r>
                  <w:r w:rsidR="007B691E">
                    <w:rPr>
                      <w:sz w:val="26"/>
                      <w:szCs w:val="26"/>
                    </w:rPr>
                    <w:t xml:space="preserve"> ГОЧС муниципального</w:t>
                  </w:r>
                  <w:r w:rsidR="007B691E" w:rsidRPr="004155A8">
                    <w:rPr>
                      <w:sz w:val="26"/>
                      <w:szCs w:val="26"/>
                    </w:rPr>
                    <w:t xml:space="preserve"> округа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="007B691E" w:rsidRPr="004155A8">
                    <w:rPr>
                      <w:sz w:val="26"/>
                      <w:szCs w:val="26"/>
                    </w:rPr>
                    <w:t>Спасск-Дальний»</w:t>
                  </w:r>
                  <w:r w:rsidR="00691F09">
                    <w:rPr>
                      <w:sz w:val="26"/>
                      <w:szCs w:val="26"/>
                    </w:rPr>
                    <w:t>.</w:t>
                  </w:r>
                </w:p>
                <w:p w14:paraId="7DC26DC7" w14:textId="59719341" w:rsidR="007B691E" w:rsidRPr="00AA1C51" w:rsidRDefault="007B691E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91F09" w14:paraId="3117DFE3" w14:textId="77777777" w:rsidTr="004A3FB5">
              <w:trPr>
                <w:trHeight w:val="1043"/>
              </w:trPr>
              <w:tc>
                <w:tcPr>
                  <w:tcW w:w="2835" w:type="dxa"/>
                </w:tcPr>
                <w:p w14:paraId="15CF7C1A" w14:textId="2978CA8B" w:rsidR="00691F09" w:rsidRPr="004A2D63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4" w:type="dxa"/>
                </w:tcPr>
                <w:p w14:paraId="6BE569CA" w14:textId="77777777" w:rsidR="00691F09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6237" w:type="dxa"/>
                </w:tcPr>
                <w:p w14:paraId="55A83576" w14:textId="77777777" w:rsidR="00691F09" w:rsidRPr="00AA1C51" w:rsidRDefault="00691F09" w:rsidP="00691F09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91F09" w14:paraId="7B0F43B6" w14:textId="77777777" w:rsidTr="004A3FB5">
              <w:tc>
                <w:tcPr>
                  <w:tcW w:w="2835" w:type="dxa"/>
                </w:tcPr>
                <w:p w14:paraId="79E1FC9F" w14:textId="247B1BEA" w:rsidR="00691F09" w:rsidRPr="009E5876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4" w:type="dxa"/>
                </w:tcPr>
                <w:p w14:paraId="519B7B60" w14:textId="77777777" w:rsidR="00691F09" w:rsidRPr="009E5876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  <w:lang w:bidi="ru-RU"/>
                    </w:rPr>
                  </w:pPr>
                </w:p>
              </w:tc>
              <w:tc>
                <w:tcPr>
                  <w:tcW w:w="6237" w:type="dxa"/>
                </w:tcPr>
                <w:p w14:paraId="7A03B3A2" w14:textId="77777777" w:rsidR="00691F09" w:rsidRPr="009E5876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91F09" w14:paraId="5724BFA7" w14:textId="77777777" w:rsidTr="004A3FB5">
              <w:tc>
                <w:tcPr>
                  <w:tcW w:w="2835" w:type="dxa"/>
                </w:tcPr>
                <w:p w14:paraId="13A592AF" w14:textId="77777777" w:rsidR="00691F09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  <w:lang w:bidi="ru-RU"/>
                    </w:rPr>
                  </w:pPr>
                </w:p>
              </w:tc>
              <w:tc>
                <w:tcPr>
                  <w:tcW w:w="284" w:type="dxa"/>
                </w:tcPr>
                <w:p w14:paraId="21FFAFD5" w14:textId="77777777" w:rsidR="00691F09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  <w:lang w:bidi="ru-RU"/>
                    </w:rPr>
                  </w:pPr>
                </w:p>
              </w:tc>
              <w:tc>
                <w:tcPr>
                  <w:tcW w:w="6237" w:type="dxa"/>
                </w:tcPr>
                <w:p w14:paraId="51F8F6E6" w14:textId="54D8F36E" w:rsidR="00691F09" w:rsidRDefault="00691F09" w:rsidP="007B691E">
                  <w:pPr>
                    <w:pStyle w:val="a4"/>
                    <w:jc w:val="both"/>
                    <w:rPr>
                      <w:sz w:val="26"/>
                      <w:szCs w:val="26"/>
                      <w:lang w:bidi="ru-RU"/>
                    </w:rPr>
                  </w:pPr>
                </w:p>
              </w:tc>
            </w:tr>
          </w:tbl>
          <w:p w14:paraId="37D94B4D" w14:textId="77777777" w:rsidR="00103C7F" w:rsidRDefault="00103C7F" w:rsidP="000C5867">
            <w:pPr>
              <w:pStyle w:val="a4"/>
            </w:pPr>
          </w:p>
        </w:tc>
        <w:tc>
          <w:tcPr>
            <w:tcW w:w="2846" w:type="dxa"/>
          </w:tcPr>
          <w:p w14:paraId="262A9673" w14:textId="77777777" w:rsidR="00103C7F" w:rsidRDefault="00103C7F" w:rsidP="000C5867">
            <w:pPr>
              <w:pStyle w:val="a4"/>
            </w:pPr>
          </w:p>
        </w:tc>
        <w:tc>
          <w:tcPr>
            <w:tcW w:w="2486" w:type="dxa"/>
          </w:tcPr>
          <w:p w14:paraId="4ADA8C93" w14:textId="77777777" w:rsidR="00103C7F" w:rsidRDefault="00103C7F" w:rsidP="000C5867">
            <w:pPr>
              <w:pStyle w:val="a4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D4FB23A" w14:textId="77777777" w:rsidR="00103C7F" w:rsidRDefault="00103C7F" w:rsidP="000C5867">
            <w:pPr>
              <w:pStyle w:val="a4"/>
              <w:spacing w:line="276" w:lineRule="auto"/>
              <w:jc w:val="both"/>
            </w:pPr>
          </w:p>
        </w:tc>
      </w:tr>
    </w:tbl>
    <w:p w14:paraId="6CFA1AA0" w14:textId="77777777" w:rsidR="00103C7F" w:rsidRDefault="007F5787" w:rsidP="006B4063">
      <w:pPr>
        <w:rPr>
          <w:color w:val="000000"/>
          <w:spacing w:val="-1"/>
          <w:sz w:val="26"/>
          <w:szCs w:val="26"/>
          <w:highlight w:val="white"/>
        </w:rPr>
      </w:pPr>
      <w:r>
        <w:rPr>
          <w:color w:val="000000"/>
          <w:spacing w:val="-1"/>
          <w:sz w:val="26"/>
          <w:szCs w:val="26"/>
          <w:highlight w:val="white"/>
        </w:rPr>
        <w:t xml:space="preserve">                                                              </w:t>
      </w:r>
      <w:r w:rsidR="00103C7F">
        <w:rPr>
          <w:color w:val="000000"/>
          <w:spacing w:val="-1"/>
          <w:sz w:val="26"/>
          <w:szCs w:val="26"/>
          <w:highlight w:val="white"/>
        </w:rPr>
        <w:t xml:space="preserve">                           </w:t>
      </w:r>
    </w:p>
    <w:p w14:paraId="51DC5001" w14:textId="60E761C7" w:rsidR="00691F09" w:rsidRDefault="00691F09" w:rsidP="006B4063">
      <w:pPr>
        <w:rPr>
          <w:color w:val="000000"/>
          <w:spacing w:val="-1"/>
          <w:sz w:val="26"/>
          <w:szCs w:val="26"/>
          <w:highlight w:val="white"/>
        </w:rPr>
      </w:pPr>
    </w:p>
    <w:p w14:paraId="417C842C" w14:textId="7E83DE31" w:rsidR="00691F09" w:rsidRDefault="00691F09" w:rsidP="006B4063">
      <w:pPr>
        <w:rPr>
          <w:color w:val="000000"/>
          <w:spacing w:val="-1"/>
          <w:sz w:val="26"/>
          <w:szCs w:val="26"/>
          <w:highlight w:val="white"/>
        </w:rPr>
      </w:pPr>
      <w:r>
        <w:rPr>
          <w:color w:val="000000"/>
          <w:spacing w:val="-1"/>
          <w:sz w:val="26"/>
          <w:szCs w:val="26"/>
          <w:highlight w:val="white"/>
        </w:rPr>
        <w:br w:type="page"/>
      </w:r>
    </w:p>
    <w:p w14:paraId="45595DB0" w14:textId="4A4AEC76" w:rsidR="00691F09" w:rsidRPr="00693914" w:rsidRDefault="00691F09" w:rsidP="00691F09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</w:p>
    <w:p w14:paraId="106BF298" w14:textId="77777777" w:rsidR="00691F09" w:rsidRPr="00693914" w:rsidRDefault="00691F09" w:rsidP="00691F09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t>к распоряжению</w:t>
      </w:r>
      <w:r>
        <w:rPr>
          <w:sz w:val="26"/>
          <w:szCs w:val="26"/>
        </w:rPr>
        <w:t xml:space="preserve"> а</w:t>
      </w:r>
      <w:r w:rsidRPr="00693914">
        <w:rPr>
          <w:sz w:val="26"/>
          <w:szCs w:val="26"/>
        </w:rPr>
        <w:t>дминистрации</w:t>
      </w:r>
    </w:p>
    <w:p w14:paraId="184679E7" w14:textId="77777777" w:rsidR="00691F09" w:rsidRPr="00693914" w:rsidRDefault="00691F09" w:rsidP="00691F09">
      <w:pPr>
        <w:ind w:left="4678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Pr="00693914">
        <w:rPr>
          <w:sz w:val="26"/>
          <w:szCs w:val="26"/>
        </w:rPr>
        <w:t xml:space="preserve"> округа Спасск-Дальний</w:t>
      </w:r>
    </w:p>
    <w:p w14:paraId="62BF4DBC" w14:textId="77777777" w:rsidR="00691F09" w:rsidRPr="00693914" w:rsidRDefault="00691F09" w:rsidP="00691F09">
      <w:pPr>
        <w:ind w:left="4678"/>
        <w:jc w:val="center"/>
        <w:rPr>
          <w:sz w:val="26"/>
          <w:szCs w:val="26"/>
        </w:rPr>
      </w:pPr>
      <w:r w:rsidRPr="00693914">
        <w:rPr>
          <w:sz w:val="26"/>
          <w:szCs w:val="26"/>
        </w:rPr>
        <w:t xml:space="preserve">от </w:t>
      </w:r>
      <w:r>
        <w:rPr>
          <w:sz w:val="26"/>
          <w:szCs w:val="26"/>
        </w:rPr>
        <w:t>0</w:t>
      </w:r>
      <w:r>
        <w:rPr>
          <w:sz w:val="26"/>
          <w:szCs w:val="26"/>
          <w:lang w:val="en-US"/>
        </w:rPr>
        <w:t>9</w:t>
      </w:r>
      <w:r>
        <w:rPr>
          <w:sz w:val="26"/>
          <w:szCs w:val="26"/>
        </w:rPr>
        <w:t xml:space="preserve"> апреля 2026 г. </w:t>
      </w:r>
      <w:r w:rsidRPr="00693914">
        <w:rPr>
          <w:sz w:val="26"/>
          <w:szCs w:val="26"/>
        </w:rPr>
        <w:t>№</w:t>
      </w:r>
      <w:r>
        <w:rPr>
          <w:sz w:val="26"/>
          <w:szCs w:val="26"/>
        </w:rPr>
        <w:t xml:space="preserve"> 36</w:t>
      </w:r>
      <w:r>
        <w:rPr>
          <w:sz w:val="26"/>
          <w:szCs w:val="26"/>
          <w:lang w:val="en-US"/>
        </w:rPr>
        <w:t>8</w:t>
      </w:r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ра</w:t>
      </w:r>
      <w:proofErr w:type="spellEnd"/>
    </w:p>
    <w:p w14:paraId="4CB94011" w14:textId="77777777" w:rsidR="006B4063" w:rsidRDefault="006B4063" w:rsidP="00BC75E5"/>
    <w:p w14:paraId="79DBB1DA" w14:textId="375E3772" w:rsidR="006B4063" w:rsidRDefault="006B4063" w:rsidP="00710C72"/>
    <w:p w14:paraId="3481DC51" w14:textId="77777777" w:rsidR="00691F09" w:rsidRDefault="00691F09" w:rsidP="00710C72"/>
    <w:p w14:paraId="7C42E4B0" w14:textId="77777777" w:rsidR="006B4063" w:rsidRPr="006B4063" w:rsidRDefault="006B4063" w:rsidP="00691F09">
      <w:pPr>
        <w:jc w:val="center"/>
        <w:rPr>
          <w:b/>
          <w:bCs/>
          <w:sz w:val="26"/>
          <w:szCs w:val="26"/>
        </w:rPr>
      </w:pPr>
      <w:r w:rsidRPr="006B4063">
        <w:rPr>
          <w:b/>
          <w:bCs/>
          <w:sz w:val="26"/>
          <w:szCs w:val="26"/>
        </w:rPr>
        <w:t>Положение</w:t>
      </w:r>
    </w:p>
    <w:p w14:paraId="14ACEBFE" w14:textId="77777777" w:rsidR="00691F09" w:rsidRDefault="006B4063" w:rsidP="00691F09">
      <w:pPr>
        <w:jc w:val="center"/>
        <w:rPr>
          <w:b/>
          <w:bCs/>
          <w:spacing w:val="-4"/>
          <w:sz w:val="26"/>
          <w:szCs w:val="26"/>
        </w:rPr>
      </w:pPr>
      <w:r w:rsidRPr="006B4063">
        <w:rPr>
          <w:b/>
          <w:bCs/>
          <w:spacing w:val="-4"/>
          <w:sz w:val="26"/>
          <w:szCs w:val="26"/>
        </w:rPr>
        <w:t xml:space="preserve">о проведении первого этапа смотра-конкурса на лучшее </w:t>
      </w:r>
    </w:p>
    <w:p w14:paraId="3FB61296" w14:textId="77777777" w:rsidR="00691F09" w:rsidRDefault="006B4063" w:rsidP="00691F09">
      <w:pPr>
        <w:jc w:val="center"/>
        <w:rPr>
          <w:b/>
          <w:bCs/>
          <w:sz w:val="26"/>
          <w:szCs w:val="26"/>
        </w:rPr>
      </w:pPr>
      <w:r w:rsidRPr="006B4063">
        <w:rPr>
          <w:b/>
          <w:bCs/>
          <w:spacing w:val="-4"/>
          <w:sz w:val="26"/>
          <w:szCs w:val="26"/>
        </w:rPr>
        <w:t>защитн</w:t>
      </w:r>
      <w:r w:rsidR="00691F09">
        <w:rPr>
          <w:b/>
          <w:bCs/>
          <w:spacing w:val="-4"/>
          <w:sz w:val="26"/>
          <w:szCs w:val="26"/>
        </w:rPr>
        <w:t>ое</w:t>
      </w:r>
      <w:r w:rsidRPr="006B4063">
        <w:rPr>
          <w:b/>
          <w:bCs/>
          <w:spacing w:val="-4"/>
          <w:sz w:val="26"/>
          <w:szCs w:val="26"/>
        </w:rPr>
        <w:t xml:space="preserve"> сооружен</w:t>
      </w:r>
      <w:r w:rsidR="00691F09">
        <w:rPr>
          <w:b/>
          <w:bCs/>
          <w:spacing w:val="-4"/>
          <w:sz w:val="26"/>
          <w:szCs w:val="26"/>
        </w:rPr>
        <w:t>ие</w:t>
      </w:r>
      <w:r w:rsidRPr="006B4063">
        <w:rPr>
          <w:b/>
          <w:bCs/>
          <w:sz w:val="26"/>
          <w:szCs w:val="26"/>
        </w:rPr>
        <w:t xml:space="preserve"> гражданской обороны</w:t>
      </w:r>
      <w:r w:rsidR="00BC75E5">
        <w:rPr>
          <w:b/>
          <w:bCs/>
          <w:sz w:val="26"/>
          <w:szCs w:val="26"/>
        </w:rPr>
        <w:t>, расположенн</w:t>
      </w:r>
      <w:r w:rsidR="00691F09">
        <w:rPr>
          <w:b/>
          <w:bCs/>
          <w:sz w:val="26"/>
          <w:szCs w:val="26"/>
        </w:rPr>
        <w:t>ое</w:t>
      </w:r>
      <w:r w:rsidRPr="006B4063">
        <w:rPr>
          <w:b/>
          <w:bCs/>
          <w:sz w:val="26"/>
          <w:szCs w:val="26"/>
        </w:rPr>
        <w:t xml:space="preserve"> </w:t>
      </w:r>
    </w:p>
    <w:p w14:paraId="5F9019CA" w14:textId="48E62213" w:rsidR="006B4063" w:rsidRPr="006B4063" w:rsidRDefault="006B4063" w:rsidP="00691F09">
      <w:pPr>
        <w:jc w:val="center"/>
        <w:rPr>
          <w:b/>
          <w:bCs/>
          <w:sz w:val="26"/>
          <w:szCs w:val="26"/>
        </w:rPr>
      </w:pPr>
      <w:r w:rsidRPr="006B4063">
        <w:rPr>
          <w:b/>
          <w:bCs/>
          <w:sz w:val="26"/>
          <w:szCs w:val="26"/>
        </w:rPr>
        <w:t>на территории</w:t>
      </w:r>
      <w:r w:rsidR="00301A97">
        <w:rPr>
          <w:b/>
          <w:bCs/>
          <w:sz w:val="26"/>
          <w:szCs w:val="26"/>
        </w:rPr>
        <w:t xml:space="preserve"> муниципального</w:t>
      </w:r>
      <w:r w:rsidR="007F5787">
        <w:rPr>
          <w:b/>
          <w:bCs/>
          <w:sz w:val="26"/>
          <w:szCs w:val="26"/>
        </w:rPr>
        <w:t xml:space="preserve"> округа Спасск-Дальний</w:t>
      </w:r>
      <w:r w:rsidRPr="006B4063">
        <w:rPr>
          <w:b/>
          <w:bCs/>
          <w:sz w:val="26"/>
          <w:szCs w:val="26"/>
        </w:rPr>
        <w:t xml:space="preserve"> </w:t>
      </w:r>
    </w:p>
    <w:p w14:paraId="363A4023" w14:textId="77777777" w:rsidR="006B4063" w:rsidRPr="00E02097" w:rsidRDefault="006B4063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</w:p>
    <w:p w14:paraId="73BB4BD0" w14:textId="77777777" w:rsidR="006B4063" w:rsidRPr="00E02097" w:rsidRDefault="006B4063" w:rsidP="00E02097">
      <w:pPr>
        <w:spacing w:line="360" w:lineRule="auto"/>
        <w:jc w:val="center"/>
        <w:rPr>
          <w:b/>
          <w:bCs/>
          <w:color w:val="000000" w:themeColor="text1"/>
          <w:sz w:val="26"/>
          <w:szCs w:val="26"/>
        </w:rPr>
      </w:pPr>
      <w:r w:rsidRPr="00E02097">
        <w:rPr>
          <w:b/>
          <w:bCs/>
          <w:color w:val="000000" w:themeColor="text1"/>
          <w:sz w:val="26"/>
          <w:szCs w:val="26"/>
        </w:rPr>
        <w:t>1. Общие положения</w:t>
      </w:r>
    </w:p>
    <w:p w14:paraId="7358673E" w14:textId="5C43D140" w:rsidR="00ED5B38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1.1. Настоящее положение о проведении смотра-конкурса на лучшее защитн</w:t>
      </w:r>
      <w:r w:rsidR="00E02097" w:rsidRPr="00E02097">
        <w:rPr>
          <w:bCs/>
          <w:color w:val="000000" w:themeColor="text1"/>
          <w:sz w:val="26"/>
          <w:szCs w:val="26"/>
        </w:rPr>
        <w:t>ое</w:t>
      </w:r>
      <w:r w:rsidRPr="00E02097">
        <w:rPr>
          <w:bCs/>
          <w:color w:val="000000" w:themeColor="text1"/>
          <w:sz w:val="26"/>
          <w:szCs w:val="26"/>
        </w:rPr>
        <w:t xml:space="preserve"> сооружени</w:t>
      </w:r>
      <w:r w:rsidR="00E02097" w:rsidRPr="00E02097">
        <w:rPr>
          <w:bCs/>
          <w:color w:val="000000" w:themeColor="text1"/>
          <w:sz w:val="26"/>
          <w:szCs w:val="26"/>
        </w:rPr>
        <w:t>е</w:t>
      </w:r>
      <w:r w:rsidRPr="00E02097">
        <w:rPr>
          <w:bCs/>
          <w:color w:val="000000" w:themeColor="text1"/>
          <w:sz w:val="26"/>
          <w:szCs w:val="26"/>
        </w:rPr>
        <w:t xml:space="preserve"> гражданской обороны</w:t>
      </w:r>
      <w:r w:rsidR="00E02097" w:rsidRPr="00E02097">
        <w:rPr>
          <w:bCs/>
          <w:color w:val="000000" w:themeColor="text1"/>
          <w:sz w:val="26"/>
          <w:szCs w:val="26"/>
        </w:rPr>
        <w:t>, расположенные</w:t>
      </w:r>
      <w:r w:rsidRPr="00E02097">
        <w:rPr>
          <w:bCs/>
          <w:color w:val="000000" w:themeColor="text1"/>
          <w:sz w:val="26"/>
          <w:szCs w:val="26"/>
        </w:rPr>
        <w:t xml:space="preserve"> на территории </w:t>
      </w:r>
      <w:r w:rsidR="00301A97" w:rsidRPr="00E02097">
        <w:rPr>
          <w:bCs/>
          <w:color w:val="000000" w:themeColor="text1"/>
          <w:sz w:val="26"/>
          <w:szCs w:val="26"/>
        </w:rPr>
        <w:t>муниципального</w:t>
      </w:r>
      <w:r w:rsidR="00ED5B38" w:rsidRPr="00E02097">
        <w:rPr>
          <w:bCs/>
          <w:color w:val="000000" w:themeColor="text1"/>
          <w:sz w:val="26"/>
          <w:szCs w:val="26"/>
        </w:rPr>
        <w:t xml:space="preserve"> округа Спасск-Дальний</w:t>
      </w:r>
      <w:r w:rsidR="00E02097">
        <w:rPr>
          <w:bCs/>
          <w:color w:val="000000" w:themeColor="text1"/>
          <w:sz w:val="26"/>
          <w:szCs w:val="26"/>
        </w:rPr>
        <w:t>,</w:t>
      </w:r>
      <w:r w:rsidRPr="00E02097">
        <w:rPr>
          <w:bCs/>
          <w:color w:val="000000" w:themeColor="text1"/>
          <w:sz w:val="26"/>
          <w:szCs w:val="26"/>
        </w:rPr>
        <w:t xml:space="preserve"> разработано в соответствии </w:t>
      </w:r>
      <w:r w:rsidR="00E02097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с федеральными законами Российской Федерации от 21.12.1994 № 68-ФЗ </w:t>
      </w:r>
      <w:r w:rsidR="00E02097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«О защите населения и территорий от чрезвычайных ситуаций природного </w:t>
      </w:r>
      <w:r w:rsidR="00E02097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и техногенного характера», от 12.02.1998 </w:t>
      </w:r>
      <w:r w:rsidR="00445D3F" w:rsidRPr="00E02097">
        <w:rPr>
          <w:bCs/>
          <w:color w:val="000000" w:themeColor="text1"/>
          <w:sz w:val="26"/>
          <w:szCs w:val="26"/>
        </w:rPr>
        <w:t xml:space="preserve">№ 28-ФЗ </w:t>
      </w:r>
      <w:r w:rsidRPr="00E02097">
        <w:rPr>
          <w:bCs/>
          <w:color w:val="000000" w:themeColor="text1"/>
          <w:sz w:val="26"/>
          <w:szCs w:val="26"/>
        </w:rPr>
        <w:t xml:space="preserve">«О гражданской обороне», </w:t>
      </w:r>
      <w:r w:rsidRPr="00E02097">
        <w:rPr>
          <w:color w:val="000000" w:themeColor="text1"/>
          <w:sz w:val="26"/>
          <w:szCs w:val="26"/>
        </w:rPr>
        <w:t>постановлениями Пра</w:t>
      </w:r>
      <w:r w:rsidR="00445D3F" w:rsidRPr="00E02097">
        <w:rPr>
          <w:color w:val="000000" w:themeColor="text1"/>
          <w:sz w:val="26"/>
          <w:szCs w:val="26"/>
        </w:rPr>
        <w:t xml:space="preserve">вительства Российской Федерации </w:t>
      </w:r>
      <w:r w:rsidRPr="00E02097">
        <w:rPr>
          <w:color w:val="000000" w:themeColor="text1"/>
          <w:sz w:val="26"/>
          <w:szCs w:val="26"/>
        </w:rPr>
        <w:t xml:space="preserve">от 23.04.1994 № 359 </w:t>
      </w:r>
      <w:r w:rsidR="00E02097">
        <w:rPr>
          <w:color w:val="000000" w:themeColor="text1"/>
          <w:sz w:val="26"/>
          <w:szCs w:val="26"/>
        </w:rPr>
        <w:br/>
      </w:r>
      <w:r w:rsidRPr="00E02097">
        <w:rPr>
          <w:color w:val="000000" w:themeColor="text1"/>
          <w:sz w:val="26"/>
          <w:szCs w:val="26"/>
        </w:rPr>
        <w:t>«Об утверждении Положения о</w:t>
      </w:r>
      <w:r w:rsidR="00445D3F" w:rsidRPr="00E02097">
        <w:rPr>
          <w:color w:val="000000" w:themeColor="text1"/>
          <w:sz w:val="26"/>
          <w:szCs w:val="26"/>
        </w:rPr>
        <w:t xml:space="preserve"> порядке использования объектов </w:t>
      </w:r>
      <w:r w:rsidRPr="00E02097">
        <w:rPr>
          <w:color w:val="000000" w:themeColor="text1"/>
          <w:sz w:val="26"/>
          <w:szCs w:val="26"/>
        </w:rPr>
        <w:t xml:space="preserve">и имущества гражданской </w:t>
      </w:r>
      <w:r w:rsidRPr="00E02097">
        <w:rPr>
          <w:color w:val="000000" w:themeColor="text1"/>
          <w:spacing w:val="-4"/>
          <w:sz w:val="26"/>
          <w:szCs w:val="26"/>
        </w:rPr>
        <w:t xml:space="preserve">обороны приватизированными предприятиями, учреждениями </w:t>
      </w:r>
      <w:r w:rsidR="00E02097">
        <w:rPr>
          <w:color w:val="000000" w:themeColor="text1"/>
          <w:spacing w:val="-4"/>
          <w:sz w:val="26"/>
          <w:szCs w:val="26"/>
        </w:rPr>
        <w:br/>
      </w:r>
      <w:r w:rsidRPr="00E02097">
        <w:rPr>
          <w:color w:val="000000" w:themeColor="text1"/>
          <w:spacing w:val="-4"/>
          <w:sz w:val="26"/>
          <w:szCs w:val="26"/>
        </w:rPr>
        <w:t>и организациями»,</w:t>
      </w:r>
      <w:r w:rsidRPr="00E02097">
        <w:rPr>
          <w:color w:val="000000" w:themeColor="text1"/>
          <w:sz w:val="26"/>
          <w:szCs w:val="26"/>
        </w:rPr>
        <w:t xml:space="preserve"> от 29.11.1999 № 1309 «О порядке создания убежищ и иных объектов гражданской обороны»</w:t>
      </w:r>
      <w:r w:rsidRPr="00E02097">
        <w:rPr>
          <w:bCs/>
          <w:color w:val="000000" w:themeColor="text1"/>
          <w:sz w:val="26"/>
          <w:szCs w:val="26"/>
        </w:rPr>
        <w:t xml:space="preserve">, приказами Министерства Российской Федерации по делам гражданской обороны, чрезвычайным ситуациям и ликвидации последствий стихийных бедствий </w:t>
      </w:r>
      <w:r w:rsidRPr="00E02097">
        <w:rPr>
          <w:color w:val="000000" w:themeColor="text1"/>
          <w:sz w:val="26"/>
          <w:szCs w:val="26"/>
        </w:rPr>
        <w:t>от 21.07.2005 № 575</w:t>
      </w:r>
      <w:r w:rsidR="00445D3F" w:rsidRPr="00E02097">
        <w:rPr>
          <w:color w:val="000000" w:themeColor="text1"/>
          <w:sz w:val="26"/>
          <w:szCs w:val="26"/>
        </w:rPr>
        <w:t xml:space="preserve"> </w:t>
      </w:r>
      <w:r w:rsidRPr="00E02097">
        <w:rPr>
          <w:color w:val="000000" w:themeColor="text1"/>
          <w:sz w:val="26"/>
          <w:szCs w:val="26"/>
        </w:rPr>
        <w:t xml:space="preserve">«Об утверждении Порядка содержания и использования защитных сооружений гражданской обороны </w:t>
      </w:r>
      <w:r w:rsidR="00E02097">
        <w:rPr>
          <w:color w:val="000000" w:themeColor="text1"/>
          <w:sz w:val="26"/>
          <w:szCs w:val="26"/>
        </w:rPr>
        <w:br/>
      </w:r>
      <w:r w:rsidRPr="00E02097">
        <w:rPr>
          <w:color w:val="000000" w:themeColor="text1"/>
          <w:sz w:val="26"/>
          <w:szCs w:val="26"/>
        </w:rPr>
        <w:t xml:space="preserve">в мирное время», </w:t>
      </w:r>
      <w:r w:rsidRPr="00E02097">
        <w:rPr>
          <w:bCs/>
          <w:color w:val="000000" w:themeColor="text1"/>
          <w:sz w:val="26"/>
          <w:szCs w:val="26"/>
        </w:rPr>
        <w:t>от 15.</w:t>
      </w:r>
      <w:r w:rsidR="00445D3F" w:rsidRPr="00E02097">
        <w:rPr>
          <w:bCs/>
          <w:color w:val="000000" w:themeColor="text1"/>
          <w:sz w:val="26"/>
          <w:szCs w:val="26"/>
        </w:rPr>
        <w:t>12.2002</w:t>
      </w:r>
      <w:r w:rsidR="00ED5B38" w:rsidRPr="00E02097">
        <w:rPr>
          <w:bCs/>
          <w:color w:val="000000" w:themeColor="text1"/>
          <w:sz w:val="26"/>
          <w:szCs w:val="26"/>
        </w:rPr>
        <w:t xml:space="preserve"> № 583 </w:t>
      </w:r>
      <w:r w:rsidRPr="00E02097">
        <w:rPr>
          <w:bCs/>
          <w:color w:val="000000" w:themeColor="text1"/>
          <w:sz w:val="26"/>
          <w:szCs w:val="26"/>
        </w:rPr>
        <w:t>«Об утверждении и ведении в действие Правил эксплуатации защитных сооружений гражданской обороны</w:t>
      </w:r>
      <w:r w:rsidR="00ED5B38" w:rsidRPr="00E02097">
        <w:rPr>
          <w:bCs/>
          <w:color w:val="000000" w:themeColor="text1"/>
          <w:sz w:val="26"/>
          <w:szCs w:val="26"/>
        </w:rPr>
        <w:t>» (далее – правил эксплуатации).</w:t>
      </w:r>
    </w:p>
    <w:p w14:paraId="217D98F5" w14:textId="535B448D" w:rsidR="00ED5B38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1.2. В смотре-конкурсе участвуют организации, предприятия, учреждения, независимо от ведомственной принадлежности и форм собственности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(далее – организации), имеющие на балансе защитные сооружения гражданской обороны (далее – ЗС ГО), расположенные на территории </w:t>
      </w:r>
      <w:r w:rsidR="00301A97" w:rsidRPr="00E02097">
        <w:rPr>
          <w:bCs/>
          <w:color w:val="000000" w:themeColor="text1"/>
          <w:sz w:val="26"/>
          <w:szCs w:val="26"/>
        </w:rPr>
        <w:t>муниципального</w:t>
      </w:r>
      <w:r w:rsidR="00ED5B38" w:rsidRPr="00E02097">
        <w:rPr>
          <w:bCs/>
          <w:color w:val="000000" w:themeColor="text1"/>
          <w:sz w:val="26"/>
          <w:szCs w:val="26"/>
        </w:rPr>
        <w:t xml:space="preserve"> округа</w:t>
      </w:r>
      <w:r w:rsidR="00651F5E">
        <w:rPr>
          <w:bCs/>
          <w:color w:val="000000" w:themeColor="text1"/>
          <w:sz w:val="26"/>
          <w:szCs w:val="26"/>
        </w:rPr>
        <w:t xml:space="preserve"> </w:t>
      </w:r>
      <w:r w:rsidR="00ED5B38" w:rsidRPr="00E02097">
        <w:rPr>
          <w:bCs/>
          <w:color w:val="000000" w:themeColor="text1"/>
          <w:sz w:val="26"/>
          <w:szCs w:val="26"/>
        </w:rPr>
        <w:t>Спасск-Дальний</w:t>
      </w:r>
      <w:r w:rsidRPr="00E02097">
        <w:rPr>
          <w:bCs/>
          <w:color w:val="000000" w:themeColor="text1"/>
          <w:sz w:val="26"/>
          <w:szCs w:val="26"/>
        </w:rPr>
        <w:t>.</w:t>
      </w:r>
    </w:p>
    <w:p w14:paraId="6E57C9B5" w14:textId="6F61B6DA" w:rsidR="00E02097" w:rsidRDefault="00E02097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</w:p>
    <w:p w14:paraId="12B0BD0A" w14:textId="77777777" w:rsidR="00651F5E" w:rsidRPr="00E02097" w:rsidRDefault="00651F5E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</w:p>
    <w:p w14:paraId="6A61A3FA" w14:textId="77777777" w:rsidR="006B4063" w:rsidRPr="00E02097" w:rsidRDefault="006B4063" w:rsidP="00651F5E">
      <w:pPr>
        <w:spacing w:line="360" w:lineRule="auto"/>
        <w:jc w:val="center"/>
        <w:rPr>
          <w:b/>
          <w:color w:val="000000" w:themeColor="text1"/>
          <w:sz w:val="26"/>
          <w:szCs w:val="26"/>
        </w:rPr>
      </w:pPr>
      <w:r w:rsidRPr="00E02097">
        <w:rPr>
          <w:b/>
          <w:color w:val="000000" w:themeColor="text1"/>
          <w:sz w:val="26"/>
          <w:szCs w:val="26"/>
        </w:rPr>
        <w:lastRenderedPageBreak/>
        <w:t>2. Цели смотра-конкурса</w:t>
      </w:r>
    </w:p>
    <w:p w14:paraId="3EDC97C5" w14:textId="77777777" w:rsidR="006B4063" w:rsidRPr="00E02097" w:rsidRDefault="006B4063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E02097">
        <w:rPr>
          <w:color w:val="000000" w:themeColor="text1"/>
          <w:sz w:val="26"/>
          <w:szCs w:val="26"/>
        </w:rPr>
        <w:t>Смотр-конкурс проводится в целях:</w:t>
      </w:r>
    </w:p>
    <w:p w14:paraId="2FB73443" w14:textId="77777777" w:rsidR="006B4063" w:rsidRPr="00E02097" w:rsidRDefault="006B4063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E02097">
        <w:rPr>
          <w:color w:val="000000" w:themeColor="text1"/>
          <w:sz w:val="26"/>
          <w:szCs w:val="26"/>
        </w:rPr>
        <w:t xml:space="preserve">- сохранения имеющегося фонда ЗС ГО, обеспечения требуемых условий </w:t>
      </w:r>
      <w:r w:rsidR="00ED5B38" w:rsidRPr="00E02097">
        <w:rPr>
          <w:color w:val="000000" w:themeColor="text1"/>
          <w:sz w:val="26"/>
          <w:szCs w:val="26"/>
        </w:rPr>
        <w:t xml:space="preserve">              </w:t>
      </w:r>
      <w:r w:rsidRPr="00E02097">
        <w:rPr>
          <w:color w:val="000000" w:themeColor="text1"/>
          <w:sz w:val="26"/>
          <w:szCs w:val="26"/>
        </w:rPr>
        <w:t xml:space="preserve">их содержания и эксплуатации, поддержания в постоянной готовности </w:t>
      </w:r>
      <w:r w:rsidR="00445D3F" w:rsidRPr="00E02097">
        <w:rPr>
          <w:color w:val="000000" w:themeColor="text1"/>
          <w:sz w:val="26"/>
          <w:szCs w:val="26"/>
        </w:rPr>
        <w:t xml:space="preserve">                         </w:t>
      </w:r>
      <w:r w:rsidRPr="00E02097">
        <w:rPr>
          <w:color w:val="000000" w:themeColor="text1"/>
          <w:sz w:val="26"/>
          <w:szCs w:val="26"/>
        </w:rPr>
        <w:t>к использованию по предназначению;</w:t>
      </w:r>
    </w:p>
    <w:p w14:paraId="225CC40F" w14:textId="2B99DF9C" w:rsidR="006B4063" w:rsidRPr="00E02097" w:rsidRDefault="006B4063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E02097">
        <w:rPr>
          <w:color w:val="000000" w:themeColor="text1"/>
          <w:sz w:val="26"/>
          <w:szCs w:val="26"/>
        </w:rPr>
        <w:t xml:space="preserve">- выявления нарушений правил эксплуатации, содержания и использования </w:t>
      </w:r>
      <w:r w:rsidR="00445D3F" w:rsidRPr="00E02097">
        <w:rPr>
          <w:color w:val="000000" w:themeColor="text1"/>
          <w:sz w:val="26"/>
          <w:szCs w:val="26"/>
        </w:rPr>
        <w:t xml:space="preserve">     </w:t>
      </w:r>
      <w:r w:rsidRPr="00E02097">
        <w:rPr>
          <w:color w:val="000000" w:themeColor="text1"/>
          <w:sz w:val="26"/>
          <w:szCs w:val="26"/>
        </w:rPr>
        <w:t>ЗС ГО;</w:t>
      </w:r>
    </w:p>
    <w:p w14:paraId="5BDA457F" w14:textId="77777777" w:rsidR="006B4063" w:rsidRPr="00E02097" w:rsidRDefault="00ED5B38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- </w:t>
      </w:r>
      <w:r w:rsidR="006B4063" w:rsidRPr="00E02097">
        <w:rPr>
          <w:bCs/>
          <w:color w:val="000000" w:themeColor="text1"/>
          <w:sz w:val="26"/>
          <w:szCs w:val="26"/>
        </w:rPr>
        <w:t>обеспечения постоянного учета ЗС ГО и оценки их готовности к приему укрываемых;</w:t>
      </w:r>
    </w:p>
    <w:p w14:paraId="5FA8EF01" w14:textId="49243F89" w:rsidR="006B4063" w:rsidRDefault="006B4063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E02097">
        <w:rPr>
          <w:color w:val="000000" w:themeColor="text1"/>
          <w:sz w:val="26"/>
          <w:szCs w:val="26"/>
        </w:rPr>
        <w:t xml:space="preserve">- обобщения и распространения передового опыта работы по вопросам                    содержания, эксплуатации и использования ЗС ГО среди организаций, имеющих </w:t>
      </w:r>
      <w:r w:rsidR="00ED5B38" w:rsidRPr="00E02097">
        <w:rPr>
          <w:color w:val="000000" w:themeColor="text1"/>
          <w:sz w:val="26"/>
          <w:szCs w:val="26"/>
        </w:rPr>
        <w:t xml:space="preserve">           </w:t>
      </w:r>
      <w:r w:rsidRPr="00E02097">
        <w:rPr>
          <w:color w:val="000000" w:themeColor="text1"/>
          <w:sz w:val="26"/>
          <w:szCs w:val="26"/>
        </w:rPr>
        <w:t>на балансе ЗС ГО.</w:t>
      </w:r>
    </w:p>
    <w:p w14:paraId="0EA638C6" w14:textId="77777777" w:rsidR="00651F5E" w:rsidRPr="00E02097" w:rsidRDefault="00651F5E" w:rsidP="00E02097">
      <w:pPr>
        <w:spacing w:line="360" w:lineRule="auto"/>
        <w:ind w:firstLine="709"/>
        <w:jc w:val="both"/>
        <w:rPr>
          <w:color w:val="000000" w:themeColor="text1"/>
          <w:sz w:val="26"/>
          <w:szCs w:val="26"/>
        </w:rPr>
      </w:pPr>
    </w:p>
    <w:p w14:paraId="6EE5D958" w14:textId="77777777" w:rsidR="006B4063" w:rsidRPr="00E02097" w:rsidRDefault="006B4063" w:rsidP="00651F5E">
      <w:pPr>
        <w:spacing w:line="360" w:lineRule="auto"/>
        <w:jc w:val="center"/>
        <w:rPr>
          <w:b/>
          <w:bCs/>
          <w:color w:val="000000" w:themeColor="text1"/>
          <w:sz w:val="26"/>
          <w:szCs w:val="26"/>
        </w:rPr>
      </w:pPr>
      <w:r w:rsidRPr="00E02097">
        <w:rPr>
          <w:b/>
          <w:bCs/>
          <w:color w:val="000000" w:themeColor="text1"/>
          <w:sz w:val="26"/>
          <w:szCs w:val="26"/>
        </w:rPr>
        <w:t>3. Условия проведения смотра-конкурса</w:t>
      </w:r>
    </w:p>
    <w:p w14:paraId="02CFF8F6" w14:textId="77777777" w:rsidR="006B4063" w:rsidRPr="00E02097" w:rsidRDefault="006B4063" w:rsidP="00E02097">
      <w:pPr>
        <w:spacing w:line="360" w:lineRule="auto"/>
        <w:ind w:firstLine="709"/>
        <w:jc w:val="both"/>
        <w:rPr>
          <w:b/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pacing w:val="-4"/>
          <w:sz w:val="26"/>
          <w:szCs w:val="26"/>
        </w:rPr>
        <w:t>Смотр-конкурс на лучшее содержание ЗС ГО и оценка их готовности к приему</w:t>
      </w:r>
      <w:r w:rsidRPr="00E02097">
        <w:rPr>
          <w:bCs/>
          <w:color w:val="000000" w:themeColor="text1"/>
          <w:sz w:val="26"/>
          <w:szCs w:val="26"/>
        </w:rPr>
        <w:t xml:space="preserve"> укрываемых проводится ежегодно.</w:t>
      </w:r>
    </w:p>
    <w:p w14:paraId="7F8EAFBC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Представленные на смотр-конкурс ЗС ГО организациями, эксплуатирующими убежища, должны соответствовать нормам инженерно-технических мероприятий гражданской обороны и требованиям правил эксплуатации.</w:t>
      </w:r>
    </w:p>
    <w:p w14:paraId="1FF8AC3F" w14:textId="1696BE36" w:rsidR="006B4063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Не допускаются к участию в смотре-конкурсе ЗС ГО, требующие капиталь</w:t>
      </w:r>
      <w:r w:rsidRPr="00E02097">
        <w:rPr>
          <w:bCs/>
          <w:color w:val="000000" w:themeColor="text1"/>
          <w:spacing w:val="-6"/>
          <w:sz w:val="26"/>
          <w:szCs w:val="26"/>
        </w:rPr>
        <w:t>ного ремонта и не соответствующие нормам инженерно-технических мероприятий</w:t>
      </w:r>
      <w:r w:rsidRPr="00E02097">
        <w:rPr>
          <w:bCs/>
          <w:color w:val="000000" w:themeColor="text1"/>
          <w:sz w:val="26"/>
          <w:szCs w:val="26"/>
        </w:rPr>
        <w:t xml:space="preserve"> гражданской обороны.</w:t>
      </w:r>
    </w:p>
    <w:p w14:paraId="300BE314" w14:textId="77777777" w:rsidR="00651F5E" w:rsidRPr="00E02097" w:rsidRDefault="00651F5E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</w:p>
    <w:p w14:paraId="21F4BB7D" w14:textId="77777777" w:rsidR="006B4063" w:rsidRPr="00E02097" w:rsidRDefault="006B4063" w:rsidP="00651F5E">
      <w:pPr>
        <w:spacing w:line="360" w:lineRule="auto"/>
        <w:jc w:val="center"/>
        <w:rPr>
          <w:b/>
          <w:bCs/>
          <w:color w:val="000000" w:themeColor="text1"/>
          <w:sz w:val="26"/>
          <w:szCs w:val="26"/>
        </w:rPr>
      </w:pPr>
      <w:r w:rsidRPr="00E02097">
        <w:rPr>
          <w:b/>
          <w:bCs/>
          <w:color w:val="000000" w:themeColor="text1"/>
          <w:sz w:val="26"/>
          <w:szCs w:val="26"/>
        </w:rPr>
        <w:t>4. Организация проведения смотра-конкурса</w:t>
      </w:r>
    </w:p>
    <w:p w14:paraId="44C972A4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Состав комиссии по проведению смотра-конкурса утверждается распоряжением Главы администрации – руководителем гражданской обороны города. </w:t>
      </w:r>
    </w:p>
    <w:p w14:paraId="7F3FDB4F" w14:textId="4771167F" w:rsidR="006B4063" w:rsidRPr="00E02097" w:rsidRDefault="006B4063" w:rsidP="00E02097">
      <w:pPr>
        <w:tabs>
          <w:tab w:val="left" w:pos="900"/>
          <w:tab w:val="left" w:pos="3960"/>
        </w:tabs>
        <w:spacing w:line="360" w:lineRule="auto"/>
        <w:ind w:firstLine="709"/>
        <w:jc w:val="both"/>
        <w:rPr>
          <w:bCs/>
          <w:color w:val="000000" w:themeColor="text1"/>
          <w:spacing w:val="2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В состав комиссии по проведению смотра-конкурса в установленном поря</w:t>
      </w:r>
      <w:r w:rsidR="00D2706D" w:rsidRPr="00E02097">
        <w:rPr>
          <w:bCs/>
          <w:color w:val="000000" w:themeColor="text1"/>
          <w:sz w:val="26"/>
          <w:szCs w:val="26"/>
        </w:rPr>
        <w:t>дке включаются представители МК</w:t>
      </w:r>
      <w:r w:rsidRPr="00E02097">
        <w:rPr>
          <w:bCs/>
          <w:color w:val="000000" w:themeColor="text1"/>
          <w:sz w:val="26"/>
          <w:szCs w:val="26"/>
        </w:rPr>
        <w:t xml:space="preserve">У </w:t>
      </w:r>
      <w:r w:rsidR="00D2706D" w:rsidRPr="00E02097">
        <w:rPr>
          <w:bCs/>
          <w:color w:val="000000" w:themeColor="text1"/>
          <w:sz w:val="26"/>
          <w:szCs w:val="26"/>
        </w:rPr>
        <w:t>«</w:t>
      </w:r>
      <w:r w:rsidRPr="00E02097">
        <w:rPr>
          <w:bCs/>
          <w:color w:val="000000" w:themeColor="text1"/>
          <w:sz w:val="26"/>
          <w:szCs w:val="26"/>
        </w:rPr>
        <w:t xml:space="preserve">Управление по делам ГОЧС </w:t>
      </w:r>
      <w:r w:rsidR="00301A97" w:rsidRPr="00E02097">
        <w:rPr>
          <w:bCs/>
          <w:color w:val="000000" w:themeColor="text1"/>
          <w:sz w:val="26"/>
          <w:szCs w:val="26"/>
        </w:rPr>
        <w:t>муниципального</w:t>
      </w:r>
      <w:r w:rsidR="00D2706D" w:rsidRPr="00E02097">
        <w:rPr>
          <w:bCs/>
          <w:color w:val="000000" w:themeColor="text1"/>
          <w:sz w:val="26"/>
          <w:szCs w:val="26"/>
        </w:rPr>
        <w:t xml:space="preserve"> округа Спасск-Дальний»</w:t>
      </w:r>
      <w:r w:rsidR="00301A97" w:rsidRPr="00E02097">
        <w:rPr>
          <w:bCs/>
          <w:color w:val="000000" w:themeColor="text1"/>
          <w:sz w:val="26"/>
          <w:szCs w:val="26"/>
        </w:rPr>
        <w:t>,</w:t>
      </w:r>
      <w:r w:rsidR="00301A97" w:rsidRPr="00E02097">
        <w:rPr>
          <w:color w:val="000000" w:themeColor="text1"/>
          <w:sz w:val="26"/>
          <w:szCs w:val="26"/>
        </w:rPr>
        <w:t xml:space="preserve"> </w:t>
      </w:r>
      <w:r w:rsidR="00651F5E">
        <w:rPr>
          <w:color w:val="000000" w:themeColor="text1"/>
          <w:sz w:val="26"/>
          <w:szCs w:val="26"/>
        </w:rPr>
        <w:t xml:space="preserve">управления </w:t>
      </w:r>
      <w:r w:rsidR="00301A97" w:rsidRPr="00E02097">
        <w:rPr>
          <w:color w:val="000000" w:themeColor="text1"/>
          <w:sz w:val="26"/>
          <w:szCs w:val="26"/>
        </w:rPr>
        <w:t xml:space="preserve">имущественных отношений </w:t>
      </w:r>
      <w:r w:rsidR="00651F5E">
        <w:rPr>
          <w:color w:val="000000" w:themeColor="text1"/>
          <w:sz w:val="26"/>
          <w:szCs w:val="26"/>
        </w:rPr>
        <w:t>а</w:t>
      </w:r>
      <w:r w:rsidR="00301A97" w:rsidRPr="00E02097">
        <w:rPr>
          <w:color w:val="000000" w:themeColor="text1"/>
          <w:sz w:val="26"/>
          <w:szCs w:val="26"/>
        </w:rPr>
        <w:t>дминистрации муниципального</w:t>
      </w:r>
      <w:r w:rsidR="00D2706D" w:rsidRPr="00E02097">
        <w:rPr>
          <w:color w:val="000000" w:themeColor="text1"/>
          <w:sz w:val="26"/>
          <w:szCs w:val="26"/>
        </w:rPr>
        <w:t xml:space="preserve"> округа</w:t>
      </w:r>
      <w:r w:rsidR="00BF6017" w:rsidRPr="00E02097">
        <w:rPr>
          <w:color w:val="000000" w:themeColor="text1"/>
          <w:sz w:val="26"/>
          <w:szCs w:val="26"/>
        </w:rPr>
        <w:t xml:space="preserve"> </w:t>
      </w:r>
      <w:r w:rsidR="00D2706D" w:rsidRPr="00E02097">
        <w:rPr>
          <w:color w:val="000000" w:themeColor="text1"/>
          <w:sz w:val="26"/>
          <w:szCs w:val="26"/>
        </w:rPr>
        <w:t>Спасск-Дальний</w:t>
      </w:r>
      <w:r w:rsidR="00BF6017" w:rsidRPr="00E02097">
        <w:rPr>
          <w:bCs/>
          <w:color w:val="000000" w:themeColor="text1"/>
          <w:sz w:val="26"/>
          <w:szCs w:val="26"/>
        </w:rPr>
        <w:t xml:space="preserve">, </w:t>
      </w:r>
      <w:r w:rsidR="00683E29" w:rsidRPr="00E02097">
        <w:rPr>
          <w:bCs/>
          <w:color w:val="000000" w:themeColor="text1"/>
          <w:sz w:val="26"/>
          <w:szCs w:val="26"/>
        </w:rPr>
        <w:t xml:space="preserve">20 ПСО ФПС ГПС Главного управления МЧС России по Приморскому краю. </w:t>
      </w:r>
    </w:p>
    <w:p w14:paraId="4FCD6ED1" w14:textId="27DE1183" w:rsidR="006B4063" w:rsidRDefault="006B4063" w:rsidP="00E02097">
      <w:pPr>
        <w:tabs>
          <w:tab w:val="left" w:pos="900"/>
          <w:tab w:val="left" w:pos="3960"/>
        </w:tabs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lastRenderedPageBreak/>
        <w:t xml:space="preserve">Комиссия по проведению смотра-конкурса в своей работе руководствуется </w:t>
      </w:r>
      <w:r w:rsidRPr="00E02097">
        <w:rPr>
          <w:bCs/>
          <w:color w:val="000000" w:themeColor="text1"/>
          <w:spacing w:val="-4"/>
          <w:sz w:val="26"/>
          <w:szCs w:val="26"/>
        </w:rPr>
        <w:t xml:space="preserve">требованиями: </w:t>
      </w:r>
      <w:r w:rsidRPr="00E02097">
        <w:rPr>
          <w:bCs/>
          <w:color w:val="000000" w:themeColor="text1"/>
          <w:sz w:val="26"/>
          <w:szCs w:val="26"/>
        </w:rPr>
        <w:t xml:space="preserve">приказов Министерства Российской Федерации по делам гражданской обороны, чрезвычайным ситуациям и ликвидации последствий стихийных бедствий от 15.12.2002 № 583 «Об утверждении и введении в действие Правил эксплуатации защитных сооружений гражданской обороны»,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>от 21.07.2005 № 575 «Об утверждении Порядка содержания и использования защитных сооружений гражданской обороны в мирное время».</w:t>
      </w:r>
    </w:p>
    <w:p w14:paraId="0D529A6C" w14:textId="77777777" w:rsidR="00651F5E" w:rsidRPr="00E02097" w:rsidRDefault="00651F5E" w:rsidP="00E02097">
      <w:pPr>
        <w:tabs>
          <w:tab w:val="left" w:pos="900"/>
          <w:tab w:val="left" w:pos="3960"/>
        </w:tabs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</w:p>
    <w:p w14:paraId="1721315A" w14:textId="77777777" w:rsidR="006B4063" w:rsidRPr="00E02097" w:rsidRDefault="006B4063" w:rsidP="00651F5E">
      <w:pPr>
        <w:tabs>
          <w:tab w:val="left" w:pos="900"/>
          <w:tab w:val="left" w:pos="3960"/>
        </w:tabs>
        <w:spacing w:line="360" w:lineRule="auto"/>
        <w:jc w:val="center"/>
        <w:rPr>
          <w:b/>
          <w:bCs/>
          <w:color w:val="000000" w:themeColor="text1"/>
          <w:sz w:val="26"/>
          <w:szCs w:val="26"/>
        </w:rPr>
      </w:pPr>
      <w:r w:rsidRPr="00E02097">
        <w:rPr>
          <w:b/>
          <w:bCs/>
          <w:color w:val="000000" w:themeColor="text1"/>
          <w:sz w:val="26"/>
          <w:szCs w:val="26"/>
        </w:rPr>
        <w:t>5. Порядок оценки защитных сооружений</w:t>
      </w:r>
    </w:p>
    <w:p w14:paraId="6F6F12F9" w14:textId="4398DAC8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В ходе смотра-конкурса оценивается эксплуатация ЗС ГО в мирное время, выполнение всех требований по техническому состоянию и обеспечению пригодности помещений и переводу их в установленные сроки на режим защитного сооружения, к созданию необходимых условий для пребывания людей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>в убежищах в военное время.</w:t>
      </w:r>
    </w:p>
    <w:p w14:paraId="1337CD07" w14:textId="724D0289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pacing w:val="-4"/>
          <w:sz w:val="26"/>
          <w:szCs w:val="26"/>
        </w:rPr>
        <w:t>Оценивается знание личным составом формирований порядка обслуживания</w:t>
      </w:r>
      <w:r w:rsidR="008205F9" w:rsidRPr="00E02097">
        <w:rPr>
          <w:bCs/>
          <w:color w:val="000000" w:themeColor="text1"/>
          <w:sz w:val="26"/>
          <w:szCs w:val="26"/>
        </w:rPr>
        <w:t xml:space="preserve"> ЗС ГО, правил </w:t>
      </w:r>
      <w:r w:rsidRPr="00E02097">
        <w:rPr>
          <w:bCs/>
          <w:color w:val="000000" w:themeColor="text1"/>
          <w:sz w:val="26"/>
          <w:szCs w:val="26"/>
        </w:rPr>
        <w:t>содержания, умение пользоваться фильтровентиляционным оборудованием и другими приборами, знание расположения аварийных выходов, сетей водопровода, канализации, отопления, электроснабжения и мест размещения отключающих устройств, а также порядок несения дежурства на постах, умение пользоваться приборами химической разведки и дозиметрического контроля.</w:t>
      </w:r>
    </w:p>
    <w:p w14:paraId="5EC12EAD" w14:textId="1E4D3AA1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Во всех эксплуатируемых ЗС ГО должно быть назначено ответственное </w:t>
      </w:r>
      <w:r w:rsidR="00184B07" w:rsidRPr="00E02097">
        <w:rPr>
          <w:bCs/>
          <w:color w:val="000000" w:themeColor="text1"/>
          <w:sz w:val="26"/>
          <w:szCs w:val="26"/>
        </w:rPr>
        <w:t>лицо,</w:t>
      </w:r>
      <w:r w:rsidR="008205F9" w:rsidRPr="00E02097">
        <w:rPr>
          <w:bCs/>
          <w:color w:val="000000" w:themeColor="text1"/>
          <w:sz w:val="26"/>
          <w:szCs w:val="26"/>
        </w:rPr>
        <w:t xml:space="preserve"> </w:t>
      </w:r>
      <w:r w:rsidRPr="00E02097">
        <w:rPr>
          <w:bCs/>
          <w:color w:val="000000" w:themeColor="text1"/>
          <w:sz w:val="26"/>
          <w:szCs w:val="26"/>
        </w:rPr>
        <w:t xml:space="preserve">в обязанности которого входит осуществление систематического контроля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за правильным содержанием помещений убежища, сохранностью защитных свойств, устройств и инженерно-технического оборудования и готовностью </w:t>
      </w:r>
      <w:r w:rsidRPr="00E02097">
        <w:rPr>
          <w:bCs/>
          <w:color w:val="000000" w:themeColor="text1"/>
          <w:spacing w:val="-4"/>
          <w:sz w:val="26"/>
          <w:szCs w:val="26"/>
        </w:rPr>
        <w:t>сооружения</w:t>
      </w:r>
      <w:r w:rsidR="00445D3F" w:rsidRPr="00E02097">
        <w:rPr>
          <w:bCs/>
          <w:color w:val="000000" w:themeColor="text1"/>
          <w:spacing w:val="-4"/>
          <w:sz w:val="26"/>
          <w:szCs w:val="26"/>
        </w:rPr>
        <w:t xml:space="preserve"> </w:t>
      </w:r>
      <w:r w:rsidRPr="00E02097">
        <w:rPr>
          <w:bCs/>
          <w:color w:val="000000" w:themeColor="text1"/>
          <w:spacing w:val="-4"/>
          <w:sz w:val="26"/>
          <w:szCs w:val="26"/>
        </w:rPr>
        <w:t>к приему укрываемых, состояние входов и порядок хранения ключей.</w:t>
      </w:r>
      <w:r w:rsidRPr="00E02097">
        <w:rPr>
          <w:bCs/>
          <w:color w:val="000000" w:themeColor="text1"/>
          <w:sz w:val="26"/>
          <w:szCs w:val="26"/>
        </w:rPr>
        <w:t xml:space="preserve">  </w:t>
      </w:r>
    </w:p>
    <w:p w14:paraId="34289856" w14:textId="13CF05D0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Смотр-конкурс ЗС ГО проводится по группам:</w:t>
      </w:r>
    </w:p>
    <w:p w14:paraId="1468EDE4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- I группа – убежища вместимостью до 150 человек; </w:t>
      </w:r>
    </w:p>
    <w:p w14:paraId="187B04B8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- II группа – убежища вместимостью от 150 до 600 человек; </w:t>
      </w:r>
    </w:p>
    <w:p w14:paraId="4270C5DC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- III группа – убежища вместимостью от 600 и более человек.</w:t>
      </w:r>
    </w:p>
    <w:p w14:paraId="7B63598B" w14:textId="7A6937DB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Результаты смотра-конкурса отражаются в протоколе проверки состояния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>ЗС ГО с приложением таблицы оценки состояния ЗС ГО.</w:t>
      </w:r>
    </w:p>
    <w:p w14:paraId="2D6F146C" w14:textId="17538CFF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>Победители смотра-конкурса на л</w:t>
      </w:r>
      <w:r w:rsidR="00F32341" w:rsidRPr="00E02097">
        <w:rPr>
          <w:bCs/>
          <w:color w:val="000000" w:themeColor="text1"/>
          <w:sz w:val="26"/>
          <w:szCs w:val="26"/>
        </w:rPr>
        <w:t xml:space="preserve">учшее содержание, использование </w:t>
      </w:r>
      <w:r w:rsidRPr="00E02097">
        <w:rPr>
          <w:bCs/>
          <w:color w:val="000000" w:themeColor="text1"/>
          <w:sz w:val="26"/>
          <w:szCs w:val="26"/>
        </w:rPr>
        <w:t>ЗС ГО</w:t>
      </w:r>
      <w:r w:rsidR="008205F9" w:rsidRPr="00E02097">
        <w:rPr>
          <w:bCs/>
          <w:color w:val="000000" w:themeColor="text1"/>
          <w:sz w:val="26"/>
          <w:szCs w:val="26"/>
        </w:rPr>
        <w:t xml:space="preserve"> </w:t>
      </w:r>
      <w:r w:rsidR="00651F5E">
        <w:rPr>
          <w:bCs/>
          <w:color w:val="000000" w:themeColor="text1"/>
          <w:sz w:val="26"/>
          <w:szCs w:val="26"/>
        </w:rPr>
        <w:br/>
      </w:r>
      <w:r w:rsidRPr="00E02097">
        <w:rPr>
          <w:bCs/>
          <w:color w:val="000000" w:themeColor="text1"/>
          <w:sz w:val="26"/>
          <w:szCs w:val="26"/>
        </w:rPr>
        <w:t xml:space="preserve">и их готовность к приёму укрываемых определяются </w:t>
      </w:r>
      <w:r w:rsidRPr="00E02097">
        <w:rPr>
          <w:bCs/>
          <w:color w:val="000000" w:themeColor="text1"/>
          <w:spacing w:val="-4"/>
          <w:sz w:val="26"/>
          <w:szCs w:val="26"/>
        </w:rPr>
        <w:t>по наибольшей сумме баллов</w:t>
      </w:r>
      <w:r w:rsidR="00353B7E" w:rsidRPr="00E02097">
        <w:rPr>
          <w:bCs/>
          <w:color w:val="000000" w:themeColor="text1"/>
          <w:spacing w:val="-4"/>
          <w:sz w:val="26"/>
          <w:szCs w:val="26"/>
        </w:rPr>
        <w:t>.</w:t>
      </w:r>
    </w:p>
    <w:p w14:paraId="196F2E81" w14:textId="77777777" w:rsidR="006B4063" w:rsidRPr="00E02097" w:rsidRDefault="006B4063" w:rsidP="00E02097">
      <w:pPr>
        <w:pStyle w:val="a8"/>
        <w:spacing w:line="360" w:lineRule="auto"/>
        <w:ind w:firstLine="709"/>
        <w:jc w:val="both"/>
        <w:rPr>
          <w:b w:val="0"/>
          <w:color w:val="000000" w:themeColor="text1"/>
          <w:sz w:val="26"/>
          <w:szCs w:val="26"/>
        </w:rPr>
      </w:pPr>
      <w:r w:rsidRPr="00E02097">
        <w:rPr>
          <w:b w:val="0"/>
          <w:color w:val="000000" w:themeColor="text1"/>
          <w:sz w:val="26"/>
          <w:szCs w:val="26"/>
        </w:rPr>
        <w:lastRenderedPageBreak/>
        <w:t xml:space="preserve">При наличии недостатков из максимального количества баллов вычитается сумма баллов, снижающая оценку защитного сооружения, согласно таблице начисления штрафных баллов при выявлении недостатков в ЗС ГО при проведении </w:t>
      </w:r>
      <w:r w:rsidR="005F173F" w:rsidRPr="00E02097">
        <w:rPr>
          <w:b w:val="0"/>
          <w:color w:val="000000" w:themeColor="text1"/>
          <w:sz w:val="26"/>
          <w:szCs w:val="26"/>
        </w:rPr>
        <w:t xml:space="preserve">                  </w:t>
      </w:r>
      <w:r w:rsidRPr="00E02097">
        <w:rPr>
          <w:b w:val="0"/>
          <w:color w:val="000000" w:themeColor="text1"/>
          <w:sz w:val="26"/>
          <w:szCs w:val="26"/>
        </w:rPr>
        <w:t>смотра-конкурса.</w:t>
      </w:r>
    </w:p>
    <w:p w14:paraId="5957D857" w14:textId="77777777" w:rsidR="006B4063" w:rsidRPr="00E02097" w:rsidRDefault="006B4063" w:rsidP="00E02097">
      <w:pPr>
        <w:spacing w:line="360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E02097">
        <w:rPr>
          <w:bCs/>
          <w:color w:val="000000" w:themeColor="text1"/>
          <w:sz w:val="26"/>
          <w:szCs w:val="26"/>
        </w:rPr>
        <w:t xml:space="preserve">Лучшими на смотре-конкурсе считаются ЗС ГО, имеющие наибольшее                     количество баллов. </w:t>
      </w:r>
      <w:bookmarkStart w:id="0" w:name="_GoBack"/>
      <w:bookmarkEnd w:id="0"/>
    </w:p>
    <w:sectPr w:rsidR="006B4063" w:rsidRPr="00E02097" w:rsidSect="009970AE">
      <w:pgSz w:w="11906" w:h="16838"/>
      <w:pgMar w:top="851" w:right="851" w:bottom="851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55FB8"/>
    <w:multiLevelType w:val="hybridMultilevel"/>
    <w:tmpl w:val="A1166E92"/>
    <w:lvl w:ilvl="0" w:tplc="EBA80DF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DF68F0"/>
    <w:multiLevelType w:val="hybridMultilevel"/>
    <w:tmpl w:val="86BA36EA"/>
    <w:lvl w:ilvl="0" w:tplc="251AD07A">
      <w:start w:val="3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B411A9"/>
    <w:multiLevelType w:val="hybridMultilevel"/>
    <w:tmpl w:val="0C08DCC4"/>
    <w:lvl w:ilvl="0" w:tplc="C17AE0B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83782"/>
    <w:multiLevelType w:val="hybridMultilevel"/>
    <w:tmpl w:val="45448FA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71C4F"/>
    <w:multiLevelType w:val="hybridMultilevel"/>
    <w:tmpl w:val="3724BC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F6524"/>
    <w:multiLevelType w:val="hybridMultilevel"/>
    <w:tmpl w:val="01824C38"/>
    <w:lvl w:ilvl="0" w:tplc="994A161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D2BA0"/>
    <w:multiLevelType w:val="hybridMultilevel"/>
    <w:tmpl w:val="CCF46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066D9C"/>
    <w:multiLevelType w:val="hybridMultilevel"/>
    <w:tmpl w:val="8B8E6BF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56B7D"/>
    <w:multiLevelType w:val="hybridMultilevel"/>
    <w:tmpl w:val="3200AF98"/>
    <w:lvl w:ilvl="0" w:tplc="1EF62B8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C00151"/>
    <w:multiLevelType w:val="hybridMultilevel"/>
    <w:tmpl w:val="87D8D12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8"/>
  </w:num>
  <w:num w:numId="8">
    <w:abstractNumId w:val="5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4043"/>
    <w:rsid w:val="0000584F"/>
    <w:rsid w:val="000100AF"/>
    <w:rsid w:val="00014043"/>
    <w:rsid w:val="00085F81"/>
    <w:rsid w:val="00091ECC"/>
    <w:rsid w:val="000C25B2"/>
    <w:rsid w:val="000E10D1"/>
    <w:rsid w:val="000E2F41"/>
    <w:rsid w:val="00103C7F"/>
    <w:rsid w:val="001140ED"/>
    <w:rsid w:val="00130669"/>
    <w:rsid w:val="00156BF8"/>
    <w:rsid w:val="00164730"/>
    <w:rsid w:val="00184B07"/>
    <w:rsid w:val="00190ED5"/>
    <w:rsid w:val="00193873"/>
    <w:rsid w:val="001D7D60"/>
    <w:rsid w:val="001D7E39"/>
    <w:rsid w:val="001E4747"/>
    <w:rsid w:val="001F2B74"/>
    <w:rsid w:val="00252DD0"/>
    <w:rsid w:val="00262EFF"/>
    <w:rsid w:val="002646E3"/>
    <w:rsid w:val="00282B1C"/>
    <w:rsid w:val="002A3E69"/>
    <w:rsid w:val="002C1C1B"/>
    <w:rsid w:val="002D3855"/>
    <w:rsid w:val="002E4F8C"/>
    <w:rsid w:val="00300E33"/>
    <w:rsid w:val="00301A97"/>
    <w:rsid w:val="00302631"/>
    <w:rsid w:val="00325195"/>
    <w:rsid w:val="00327C6A"/>
    <w:rsid w:val="0033287D"/>
    <w:rsid w:val="0035074C"/>
    <w:rsid w:val="00353B7E"/>
    <w:rsid w:val="00361534"/>
    <w:rsid w:val="003A5217"/>
    <w:rsid w:val="003B4246"/>
    <w:rsid w:val="003B6098"/>
    <w:rsid w:val="003E786B"/>
    <w:rsid w:val="0041352F"/>
    <w:rsid w:val="00423905"/>
    <w:rsid w:val="00444DB4"/>
    <w:rsid w:val="00445D3F"/>
    <w:rsid w:val="00450315"/>
    <w:rsid w:val="00453AA7"/>
    <w:rsid w:val="00455E0A"/>
    <w:rsid w:val="00467C45"/>
    <w:rsid w:val="004A2D63"/>
    <w:rsid w:val="004A3A22"/>
    <w:rsid w:val="004A3FB5"/>
    <w:rsid w:val="004B5C1C"/>
    <w:rsid w:val="004D1263"/>
    <w:rsid w:val="004F5B5F"/>
    <w:rsid w:val="00532CD3"/>
    <w:rsid w:val="00542E1D"/>
    <w:rsid w:val="00564348"/>
    <w:rsid w:val="005719B8"/>
    <w:rsid w:val="00573CBF"/>
    <w:rsid w:val="00581681"/>
    <w:rsid w:val="00590431"/>
    <w:rsid w:val="0059704F"/>
    <w:rsid w:val="005A54C6"/>
    <w:rsid w:val="005B3D4C"/>
    <w:rsid w:val="005C63C4"/>
    <w:rsid w:val="005D3504"/>
    <w:rsid w:val="005E76DB"/>
    <w:rsid w:val="005F173F"/>
    <w:rsid w:val="006223E9"/>
    <w:rsid w:val="006228BC"/>
    <w:rsid w:val="00632FFF"/>
    <w:rsid w:val="0064494D"/>
    <w:rsid w:val="00651F5E"/>
    <w:rsid w:val="00666753"/>
    <w:rsid w:val="00667512"/>
    <w:rsid w:val="006830F7"/>
    <w:rsid w:val="00683E29"/>
    <w:rsid w:val="00691F09"/>
    <w:rsid w:val="006B4063"/>
    <w:rsid w:val="006F033A"/>
    <w:rsid w:val="006F23DF"/>
    <w:rsid w:val="00710C72"/>
    <w:rsid w:val="00711FB0"/>
    <w:rsid w:val="00743C89"/>
    <w:rsid w:val="00747E1E"/>
    <w:rsid w:val="00771215"/>
    <w:rsid w:val="007746A1"/>
    <w:rsid w:val="007A0AB6"/>
    <w:rsid w:val="007B691E"/>
    <w:rsid w:val="007D57A3"/>
    <w:rsid w:val="007F5787"/>
    <w:rsid w:val="008157AE"/>
    <w:rsid w:val="008205F9"/>
    <w:rsid w:val="00824319"/>
    <w:rsid w:val="00857360"/>
    <w:rsid w:val="00862DA6"/>
    <w:rsid w:val="00892ED6"/>
    <w:rsid w:val="008A7782"/>
    <w:rsid w:val="008E3B3C"/>
    <w:rsid w:val="0090662F"/>
    <w:rsid w:val="009856A9"/>
    <w:rsid w:val="0098652C"/>
    <w:rsid w:val="009970AE"/>
    <w:rsid w:val="009C0CBF"/>
    <w:rsid w:val="009C257C"/>
    <w:rsid w:val="009D7AA4"/>
    <w:rsid w:val="009E5876"/>
    <w:rsid w:val="00A015B7"/>
    <w:rsid w:val="00A03CBA"/>
    <w:rsid w:val="00A30FBE"/>
    <w:rsid w:val="00A321FC"/>
    <w:rsid w:val="00A42460"/>
    <w:rsid w:val="00AB1BD6"/>
    <w:rsid w:val="00AC43CC"/>
    <w:rsid w:val="00AE0D09"/>
    <w:rsid w:val="00B3272D"/>
    <w:rsid w:val="00B365BE"/>
    <w:rsid w:val="00B547E4"/>
    <w:rsid w:val="00B84C96"/>
    <w:rsid w:val="00BB79A7"/>
    <w:rsid w:val="00BC75E5"/>
    <w:rsid w:val="00BE6932"/>
    <w:rsid w:val="00BF6017"/>
    <w:rsid w:val="00C04784"/>
    <w:rsid w:val="00C22C4C"/>
    <w:rsid w:val="00C23299"/>
    <w:rsid w:val="00C35967"/>
    <w:rsid w:val="00C35BC7"/>
    <w:rsid w:val="00C44282"/>
    <w:rsid w:val="00C601A5"/>
    <w:rsid w:val="00C84247"/>
    <w:rsid w:val="00CA1332"/>
    <w:rsid w:val="00CA1AC1"/>
    <w:rsid w:val="00CA6184"/>
    <w:rsid w:val="00CB7071"/>
    <w:rsid w:val="00CD34E4"/>
    <w:rsid w:val="00CE1A16"/>
    <w:rsid w:val="00CE48A5"/>
    <w:rsid w:val="00CF6B33"/>
    <w:rsid w:val="00D2706D"/>
    <w:rsid w:val="00D67F94"/>
    <w:rsid w:val="00D94E08"/>
    <w:rsid w:val="00DA3D10"/>
    <w:rsid w:val="00DB0535"/>
    <w:rsid w:val="00DC4214"/>
    <w:rsid w:val="00DE6F00"/>
    <w:rsid w:val="00E02097"/>
    <w:rsid w:val="00E037EB"/>
    <w:rsid w:val="00E04FDA"/>
    <w:rsid w:val="00E07005"/>
    <w:rsid w:val="00E164C1"/>
    <w:rsid w:val="00E3691A"/>
    <w:rsid w:val="00E7289B"/>
    <w:rsid w:val="00EA4597"/>
    <w:rsid w:val="00EB4A98"/>
    <w:rsid w:val="00EB4C16"/>
    <w:rsid w:val="00ED46D0"/>
    <w:rsid w:val="00ED492C"/>
    <w:rsid w:val="00ED5B38"/>
    <w:rsid w:val="00F32341"/>
    <w:rsid w:val="00F366C6"/>
    <w:rsid w:val="00F42047"/>
    <w:rsid w:val="00F551FB"/>
    <w:rsid w:val="00F62257"/>
    <w:rsid w:val="00F74216"/>
    <w:rsid w:val="00F749D3"/>
    <w:rsid w:val="00FC02F9"/>
    <w:rsid w:val="00FC645B"/>
    <w:rsid w:val="00FD2A21"/>
    <w:rsid w:val="00FE06B5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C5698"/>
  <w15:docId w15:val="{D17C7CAD-7A49-4E75-9DFF-AB2AB27A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C72"/>
    <w:rPr>
      <w:sz w:val="24"/>
    </w:rPr>
  </w:style>
  <w:style w:type="paragraph" w:styleId="1">
    <w:name w:val="heading 1"/>
    <w:basedOn w:val="a"/>
    <w:next w:val="a"/>
    <w:qFormat/>
    <w:rsid w:val="003A5217"/>
    <w:pPr>
      <w:keepNext/>
      <w:jc w:val="center"/>
      <w:outlineLvl w:val="0"/>
    </w:pPr>
    <w:rPr>
      <w:b/>
      <w:spacing w:val="20"/>
      <w:sz w:val="28"/>
    </w:rPr>
  </w:style>
  <w:style w:type="paragraph" w:styleId="2">
    <w:name w:val="heading 2"/>
    <w:basedOn w:val="a"/>
    <w:next w:val="a"/>
    <w:qFormat/>
    <w:rsid w:val="003A5217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A5217"/>
    <w:pPr>
      <w:keepNext/>
      <w:jc w:val="center"/>
      <w:outlineLvl w:val="2"/>
    </w:pPr>
    <w:rPr>
      <w:b/>
      <w:spacing w:val="20"/>
      <w:sz w:val="32"/>
    </w:rPr>
  </w:style>
  <w:style w:type="paragraph" w:styleId="5">
    <w:name w:val="heading 5"/>
    <w:basedOn w:val="a"/>
    <w:next w:val="a"/>
    <w:link w:val="50"/>
    <w:qFormat/>
    <w:rsid w:val="007F578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F23DF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DA3D10"/>
    <w:rPr>
      <w:sz w:val="24"/>
    </w:rPr>
  </w:style>
  <w:style w:type="table" w:styleId="a5">
    <w:name w:val="Table Grid"/>
    <w:basedOn w:val="a1"/>
    <w:uiPriority w:val="59"/>
    <w:rsid w:val="00CE1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xact">
    <w:name w:val="Подпись к картинке Exact"/>
    <w:basedOn w:val="a0"/>
    <w:link w:val="a6"/>
    <w:rsid w:val="00F62257"/>
    <w:rPr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F62257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62257"/>
    <w:pPr>
      <w:widowControl w:val="0"/>
      <w:shd w:val="clear" w:color="auto" w:fill="FFFFFF"/>
      <w:spacing w:line="0" w:lineRule="atLeast"/>
    </w:pPr>
    <w:rPr>
      <w:sz w:val="20"/>
    </w:rPr>
  </w:style>
  <w:style w:type="paragraph" w:customStyle="1" w:styleId="a6">
    <w:name w:val="Подпись к картинке"/>
    <w:basedOn w:val="a"/>
    <w:link w:val="Exact"/>
    <w:rsid w:val="00F62257"/>
    <w:pPr>
      <w:widowControl w:val="0"/>
      <w:shd w:val="clear" w:color="auto" w:fill="FFFFFF"/>
      <w:spacing w:line="0" w:lineRule="atLeast"/>
    </w:pPr>
    <w:rPr>
      <w:sz w:val="20"/>
    </w:rPr>
  </w:style>
  <w:style w:type="paragraph" w:styleId="a7">
    <w:name w:val="List Paragraph"/>
    <w:basedOn w:val="a"/>
    <w:uiPriority w:val="34"/>
    <w:qFormat/>
    <w:rsid w:val="002D3855"/>
    <w:pPr>
      <w:ind w:left="720"/>
      <w:contextualSpacing/>
    </w:pPr>
  </w:style>
  <w:style w:type="paragraph" w:customStyle="1" w:styleId="ConsPlusNormal">
    <w:name w:val="ConsPlusNormal"/>
    <w:uiPriority w:val="99"/>
    <w:rsid w:val="00CD34E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2">
    <w:name w:val="Body Text Indent 2"/>
    <w:basedOn w:val="a"/>
    <w:link w:val="23"/>
    <w:rsid w:val="00CD34E4"/>
    <w:pPr>
      <w:spacing w:after="120" w:line="480" w:lineRule="auto"/>
      <w:ind w:left="283"/>
    </w:pPr>
    <w:rPr>
      <w:szCs w:val="24"/>
    </w:rPr>
  </w:style>
  <w:style w:type="character" w:customStyle="1" w:styleId="23">
    <w:name w:val="Основной текст с отступом 2 Знак"/>
    <w:basedOn w:val="a0"/>
    <w:link w:val="22"/>
    <w:rsid w:val="00CD34E4"/>
    <w:rPr>
      <w:sz w:val="24"/>
      <w:szCs w:val="24"/>
    </w:rPr>
  </w:style>
  <w:style w:type="paragraph" w:styleId="a8">
    <w:name w:val="Title"/>
    <w:basedOn w:val="a"/>
    <w:link w:val="a9"/>
    <w:qFormat/>
    <w:rsid w:val="006B4063"/>
    <w:pPr>
      <w:jc w:val="center"/>
    </w:pPr>
    <w:rPr>
      <w:b/>
    </w:rPr>
  </w:style>
  <w:style w:type="character" w:customStyle="1" w:styleId="a9">
    <w:name w:val="Заголовок Знак"/>
    <w:basedOn w:val="a0"/>
    <w:link w:val="a8"/>
    <w:rsid w:val="006B4063"/>
    <w:rPr>
      <w:b/>
      <w:sz w:val="24"/>
    </w:rPr>
  </w:style>
  <w:style w:type="paragraph" w:styleId="aa">
    <w:name w:val="Body Text"/>
    <w:basedOn w:val="a"/>
    <w:link w:val="ab"/>
    <w:uiPriority w:val="99"/>
    <w:unhideWhenUsed/>
    <w:rsid w:val="007F5787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F5787"/>
    <w:rPr>
      <w:sz w:val="24"/>
    </w:rPr>
  </w:style>
  <w:style w:type="character" w:customStyle="1" w:styleId="50">
    <w:name w:val="Заголовок 5 Знак"/>
    <w:basedOn w:val="a0"/>
    <w:link w:val="5"/>
    <w:rsid w:val="007F5787"/>
    <w:rPr>
      <w:rFonts w:ascii="Calibri" w:hAnsi="Calibri"/>
      <w:b/>
      <w:bCs/>
      <w:i/>
      <w:iCs/>
      <w:sz w:val="26"/>
      <w:szCs w:val="26"/>
    </w:rPr>
  </w:style>
  <w:style w:type="paragraph" w:customStyle="1" w:styleId="ConsPlusTitle">
    <w:name w:val="ConsPlusTitle"/>
    <w:rsid w:val="009970A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8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VV\Application%20Data\Microsoft\&#1064;&#1072;&#1073;&#1083;&#1086;&#1085;&#1099;\&#1088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E02BD-556F-4ABD-9A30-EA16876BD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</Template>
  <TotalTime>1143</TotalTime>
  <Pages>7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OVV</dc:creator>
  <cp:keywords/>
  <dc:description/>
  <cp:lastModifiedBy>glavmun_001_u</cp:lastModifiedBy>
  <cp:revision>51</cp:revision>
  <cp:lastPrinted>2026-04-08T04:07:00Z</cp:lastPrinted>
  <dcterms:created xsi:type="dcterms:W3CDTF">2006-12-15T05:42:00Z</dcterms:created>
  <dcterms:modified xsi:type="dcterms:W3CDTF">2026-04-09T07:25:00Z</dcterms:modified>
</cp:coreProperties>
</file>